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B89" w:rsidRDefault="00D67B89" w:rsidP="00A06A7F">
      <w:pPr>
        <w:pStyle w:val="Title"/>
        <w:jc w:val="left"/>
        <w:rPr>
          <w:sz w:val="28"/>
          <w:szCs w:val="28"/>
        </w:rPr>
      </w:pPr>
    </w:p>
    <w:p w:rsidR="00D67B89" w:rsidRDefault="00D67B89" w:rsidP="00A06A7F"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36278292" r:id="rId5"/>
        </w:object>
      </w:r>
      <w:r>
        <w:t xml:space="preserve">                                </w:t>
      </w:r>
    </w:p>
    <w:p w:rsidR="00D67B89" w:rsidRPr="00500D2C" w:rsidRDefault="00D67B89" w:rsidP="00FA061B">
      <w:pPr>
        <w:pStyle w:val="Title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500D2C">
        <w:rPr>
          <w:sz w:val="28"/>
          <w:szCs w:val="28"/>
        </w:rPr>
        <w:t>АДМИНИСТРАЦИЯ</w:t>
      </w:r>
      <w:r>
        <w:rPr>
          <w:sz w:val="28"/>
          <w:szCs w:val="28"/>
        </w:rPr>
        <w:t xml:space="preserve">                      </w:t>
      </w:r>
    </w:p>
    <w:p w:rsidR="00D67B89" w:rsidRPr="002F7EB5" w:rsidRDefault="00D67B89" w:rsidP="00A06A7F">
      <w:pPr>
        <w:pStyle w:val="Subtitle"/>
        <w:rPr>
          <w:b/>
          <w:bCs/>
        </w:rPr>
      </w:pPr>
      <w:r w:rsidRPr="002F7EB5">
        <w:rPr>
          <w:b/>
          <w:bCs/>
        </w:rPr>
        <w:t>МУНИЦИПАЛЬНОГО ОБРАЗОВАНИЯ</w:t>
      </w:r>
    </w:p>
    <w:p w:rsidR="00D67B89" w:rsidRPr="002F7EB5" w:rsidRDefault="00D67B89" w:rsidP="00A06A7F">
      <w:pPr>
        <w:pStyle w:val="Subtitle"/>
        <w:rPr>
          <w:b/>
          <w:bCs/>
        </w:rPr>
      </w:pPr>
      <w:r>
        <w:rPr>
          <w:b/>
          <w:bCs/>
        </w:rPr>
        <w:t>УСАДИЩЕНСКОЕ СЕЛЬСКОЕ ПОСЕЛЕНИЕ</w:t>
      </w:r>
    </w:p>
    <w:p w:rsidR="00D67B89" w:rsidRPr="002F7EB5" w:rsidRDefault="00D67B89" w:rsidP="00A06A7F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Волховского муниципального района</w:t>
      </w:r>
    </w:p>
    <w:p w:rsidR="00D67B89" w:rsidRDefault="00D67B89" w:rsidP="00A06A7F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Ленинградской области</w:t>
      </w:r>
    </w:p>
    <w:p w:rsidR="00D67B89" w:rsidRPr="00675B1D" w:rsidRDefault="00D67B89" w:rsidP="00A06A7F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>деревня Усадище, д. 127</w:t>
      </w:r>
    </w:p>
    <w:p w:rsidR="00D67B89" w:rsidRPr="00500317" w:rsidRDefault="00D67B89" w:rsidP="00A06A7F">
      <w:pPr>
        <w:pStyle w:val="Heading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</w:p>
    <w:p w:rsidR="00D67B89" w:rsidRDefault="00D67B89" w:rsidP="00A06A7F">
      <w:pPr>
        <w:rPr>
          <w:sz w:val="28"/>
          <w:szCs w:val="28"/>
        </w:rPr>
      </w:pPr>
    </w:p>
    <w:p w:rsidR="00D67B89" w:rsidRDefault="00D67B89" w:rsidP="00A06A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26 ноября  </w:t>
      </w:r>
      <w:r w:rsidRPr="00057FE0">
        <w:rPr>
          <w:sz w:val="28"/>
          <w:szCs w:val="28"/>
        </w:rPr>
        <w:t>20</w:t>
      </w:r>
      <w:r>
        <w:rPr>
          <w:sz w:val="28"/>
          <w:szCs w:val="28"/>
        </w:rPr>
        <w:t xml:space="preserve">19 года  № 178 </w:t>
      </w:r>
    </w:p>
    <w:p w:rsidR="00D67B89" w:rsidRPr="00466AE4" w:rsidRDefault="00D67B89" w:rsidP="00A06A7F">
      <w:pPr>
        <w:jc w:val="center"/>
        <w:rPr>
          <w:sz w:val="28"/>
          <w:szCs w:val="28"/>
        </w:rPr>
      </w:pPr>
    </w:p>
    <w:p w:rsidR="00D67B89" w:rsidRDefault="00D67B89" w:rsidP="00A06A7F">
      <w:pPr>
        <w:jc w:val="center"/>
        <w:rPr>
          <w:b/>
          <w:bCs/>
          <w:sz w:val="28"/>
          <w:szCs w:val="28"/>
        </w:rPr>
      </w:pPr>
      <w:r w:rsidRPr="00466AE4">
        <w:rPr>
          <w:b/>
          <w:bCs/>
          <w:sz w:val="28"/>
          <w:szCs w:val="28"/>
        </w:rPr>
        <w:t>Об утверждении му</w:t>
      </w:r>
      <w:r>
        <w:rPr>
          <w:b/>
          <w:bCs/>
          <w:sz w:val="28"/>
          <w:szCs w:val="28"/>
        </w:rPr>
        <w:t xml:space="preserve">ниципальной </w:t>
      </w:r>
      <w:r w:rsidRPr="00466AE4">
        <w:rPr>
          <w:b/>
          <w:bCs/>
          <w:sz w:val="28"/>
          <w:szCs w:val="28"/>
        </w:rPr>
        <w:t xml:space="preserve"> программы </w:t>
      </w:r>
      <w:r>
        <w:rPr>
          <w:b/>
          <w:bCs/>
          <w:sz w:val="28"/>
          <w:szCs w:val="28"/>
        </w:rPr>
        <w:t xml:space="preserve"> 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 на 2020-2022 г.г.»</w:t>
      </w:r>
    </w:p>
    <w:p w:rsidR="00D67B89" w:rsidRPr="00466AE4" w:rsidRDefault="00D67B89" w:rsidP="00A06A7F">
      <w:pPr>
        <w:jc w:val="both"/>
        <w:rPr>
          <w:b/>
          <w:bCs/>
          <w:sz w:val="28"/>
          <w:szCs w:val="28"/>
        </w:rPr>
      </w:pPr>
    </w:p>
    <w:p w:rsidR="00D67B89" w:rsidRDefault="00D67B89" w:rsidP="00A0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«Об общих принципах организации местного самоуправления в Российской Федерации» от 06.10.03 г. №131-ФЗ, Федеральным законом от 10.01.2002 г.</w:t>
      </w:r>
      <w:r w:rsidRPr="00A06A7F">
        <w:rPr>
          <w:sz w:val="28"/>
          <w:szCs w:val="28"/>
        </w:rPr>
        <w:t xml:space="preserve"> </w:t>
      </w:r>
      <w:r>
        <w:rPr>
          <w:sz w:val="28"/>
          <w:szCs w:val="28"/>
        </w:rPr>
        <w:t>№ 7-ФЗ «Об охране окружающей среды», Уставом муниципального образования Усадищенское сельское поселение, решения совета депутатов от 26.06.2012 г.</w:t>
      </w:r>
      <w:r w:rsidRPr="00A06A7F">
        <w:rPr>
          <w:sz w:val="28"/>
          <w:szCs w:val="28"/>
        </w:rPr>
        <w:t xml:space="preserve"> </w:t>
      </w:r>
      <w:r>
        <w:rPr>
          <w:sz w:val="28"/>
          <w:szCs w:val="28"/>
        </w:rPr>
        <w:t>№ 18  «Об утверждении Правил благоустройства, обеспечения чистоты и порядка на территории муниципального образования Усадищенское сельское поселение Волховского муниципального района Ленинградской области», в целях усовершенствования организации за мероприятиями по благоустройству территории поселения</w:t>
      </w:r>
    </w:p>
    <w:p w:rsidR="00D67B89" w:rsidRDefault="00D67B89" w:rsidP="00A06A7F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 о с т а н о в л я ю:</w:t>
      </w:r>
    </w:p>
    <w:p w:rsidR="00D67B89" w:rsidRDefault="00D67B89" w:rsidP="00BD45EF">
      <w:pPr>
        <w:ind w:firstLine="708"/>
        <w:jc w:val="both"/>
        <w:rPr>
          <w:sz w:val="28"/>
          <w:szCs w:val="28"/>
        </w:rPr>
      </w:pPr>
      <w:r w:rsidRPr="00466AE4">
        <w:rPr>
          <w:sz w:val="28"/>
          <w:szCs w:val="28"/>
        </w:rPr>
        <w:t xml:space="preserve">1. Утвердить </w:t>
      </w:r>
      <w:r w:rsidRPr="00A06A7F">
        <w:rPr>
          <w:sz w:val="28"/>
          <w:szCs w:val="28"/>
        </w:rPr>
        <w:t>Программу  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 на 20</w:t>
      </w:r>
      <w:r>
        <w:rPr>
          <w:sz w:val="28"/>
          <w:szCs w:val="28"/>
        </w:rPr>
        <w:t>20</w:t>
      </w:r>
      <w:r w:rsidRPr="00A06A7F">
        <w:rPr>
          <w:sz w:val="28"/>
          <w:szCs w:val="28"/>
        </w:rPr>
        <w:t>-20</w:t>
      </w:r>
      <w:r>
        <w:rPr>
          <w:sz w:val="28"/>
          <w:szCs w:val="28"/>
        </w:rPr>
        <w:t>22</w:t>
      </w:r>
      <w:r w:rsidRPr="00A06A7F">
        <w:rPr>
          <w:sz w:val="28"/>
          <w:szCs w:val="28"/>
        </w:rPr>
        <w:t xml:space="preserve"> г.г.»</w:t>
      </w:r>
      <w:r>
        <w:rPr>
          <w:sz w:val="28"/>
          <w:szCs w:val="28"/>
        </w:rPr>
        <w:t>.</w:t>
      </w:r>
      <w:r w:rsidRPr="00466AE4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1).</w:t>
      </w:r>
    </w:p>
    <w:p w:rsidR="00D67B89" w:rsidRDefault="00D67B89" w:rsidP="00BD45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71587">
        <w:rPr>
          <w:sz w:val="28"/>
          <w:szCs w:val="28"/>
        </w:rPr>
        <w:t xml:space="preserve">Настоящее постановление  </w:t>
      </w:r>
      <w:r>
        <w:rPr>
          <w:sz w:val="28"/>
          <w:szCs w:val="28"/>
        </w:rPr>
        <w:t>опубликовать в газете «Провинция Северо-Запад», в сетевом издании «ВолховСМИ» и разместить на официальном сайте МО Усадищенское сельское поселение.</w:t>
      </w:r>
    </w:p>
    <w:p w:rsidR="00D67B89" w:rsidRPr="00571587" w:rsidRDefault="00D67B89" w:rsidP="00BD45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Постановление вступает в силу на следующий день после его официального опубликования (обнародования).</w:t>
      </w:r>
    </w:p>
    <w:p w:rsidR="00D67B89" w:rsidRDefault="00D67B89" w:rsidP="00BD45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Контроль за выполнением данного постановления оставляю за собой.</w:t>
      </w:r>
    </w:p>
    <w:p w:rsidR="00D67B89" w:rsidRDefault="00D67B89" w:rsidP="00A06A7F">
      <w:pPr>
        <w:jc w:val="both"/>
        <w:rPr>
          <w:sz w:val="28"/>
          <w:szCs w:val="28"/>
        </w:rPr>
      </w:pPr>
    </w:p>
    <w:p w:rsidR="00D67B89" w:rsidRDefault="00D67B89" w:rsidP="00A06A7F">
      <w:pPr>
        <w:pStyle w:val="NormalWeb"/>
        <w:spacing w:before="0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Е. Л. Молодцова</w:t>
      </w:r>
    </w:p>
    <w:p w:rsidR="00D67B89" w:rsidRPr="00500D2C" w:rsidRDefault="00D67B89" w:rsidP="00A06A7F">
      <w:pPr>
        <w:jc w:val="both"/>
        <w:rPr>
          <w:sz w:val="16"/>
          <w:szCs w:val="16"/>
        </w:rPr>
      </w:pPr>
      <w:r w:rsidRPr="00500D2C">
        <w:rPr>
          <w:sz w:val="16"/>
          <w:szCs w:val="16"/>
        </w:rPr>
        <w:t>Володина О.А.</w:t>
      </w:r>
    </w:p>
    <w:p w:rsidR="00D67B89" w:rsidRPr="00500D2C" w:rsidRDefault="00D67B89" w:rsidP="00A06A7F">
      <w:pPr>
        <w:jc w:val="both"/>
        <w:rPr>
          <w:sz w:val="16"/>
          <w:szCs w:val="16"/>
        </w:rPr>
      </w:pPr>
      <w:r w:rsidRPr="00500D2C">
        <w:rPr>
          <w:sz w:val="16"/>
          <w:szCs w:val="16"/>
        </w:rPr>
        <w:t>8 813 63 34 434</w:t>
      </w:r>
    </w:p>
    <w:p w:rsidR="00D67B89" w:rsidRDefault="00D67B89" w:rsidP="00A06A7F"/>
    <w:p w:rsidR="00D67B89" w:rsidRDefault="00D67B89" w:rsidP="00F25318">
      <w:pPr>
        <w:ind w:left="225" w:right="75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D67B89" w:rsidRDefault="00D67B89" w:rsidP="00F25318">
      <w:pPr>
        <w:ind w:left="225" w:right="75"/>
        <w:jc w:val="right"/>
        <w:rPr>
          <w:sz w:val="28"/>
          <w:szCs w:val="28"/>
        </w:rPr>
      </w:pPr>
    </w:p>
    <w:p w:rsidR="00D67B89" w:rsidRPr="00500D2C" w:rsidRDefault="00D67B89" w:rsidP="00F25318">
      <w:pPr>
        <w:ind w:left="225" w:right="75"/>
        <w:jc w:val="right"/>
        <w:rPr>
          <w:color w:val="000000"/>
        </w:rPr>
      </w:pPr>
      <w:r w:rsidRPr="00500D2C">
        <w:rPr>
          <w:bCs/>
          <w:color w:val="000000"/>
        </w:rPr>
        <w:t>Приложение № 1</w:t>
      </w:r>
    </w:p>
    <w:p w:rsidR="00D67B89" w:rsidRPr="00500D2C" w:rsidRDefault="00D67B89" w:rsidP="00F25318">
      <w:pPr>
        <w:ind w:left="225" w:right="75"/>
        <w:jc w:val="right"/>
        <w:rPr>
          <w:color w:val="000000"/>
        </w:rPr>
      </w:pPr>
      <w:r w:rsidRPr="00500D2C">
        <w:rPr>
          <w:color w:val="000000"/>
        </w:rPr>
        <w:t>к постановлению администрации</w:t>
      </w:r>
    </w:p>
    <w:p w:rsidR="00D67B89" w:rsidRPr="00500D2C" w:rsidRDefault="00D67B89" w:rsidP="00F25318">
      <w:pPr>
        <w:ind w:left="225" w:right="75"/>
        <w:jc w:val="right"/>
        <w:rPr>
          <w:color w:val="000000"/>
        </w:rPr>
      </w:pPr>
      <w:r w:rsidRPr="00500D2C">
        <w:rPr>
          <w:color w:val="000000"/>
        </w:rPr>
        <w:t>муниципального образования</w:t>
      </w:r>
    </w:p>
    <w:p w:rsidR="00D67B89" w:rsidRPr="00500D2C" w:rsidRDefault="00D67B89" w:rsidP="00F25318">
      <w:pPr>
        <w:ind w:left="225" w:right="75"/>
        <w:jc w:val="right"/>
        <w:rPr>
          <w:color w:val="000000"/>
        </w:rPr>
      </w:pPr>
      <w:r w:rsidRPr="00500D2C">
        <w:rPr>
          <w:color w:val="000000"/>
        </w:rPr>
        <w:t>Усадищенское сельское поселение</w:t>
      </w:r>
    </w:p>
    <w:p w:rsidR="00D67B89" w:rsidRPr="00500D2C" w:rsidRDefault="00D67B89" w:rsidP="00F25318">
      <w:pPr>
        <w:ind w:left="225" w:right="75"/>
        <w:jc w:val="right"/>
        <w:rPr>
          <w:color w:val="000000"/>
        </w:rPr>
      </w:pPr>
      <w:r w:rsidRPr="00500D2C">
        <w:rPr>
          <w:color w:val="000000"/>
        </w:rPr>
        <w:t>от «</w:t>
      </w:r>
      <w:r>
        <w:rPr>
          <w:color w:val="000000"/>
        </w:rPr>
        <w:t>26</w:t>
      </w:r>
      <w:r w:rsidRPr="00500D2C">
        <w:rPr>
          <w:color w:val="000000"/>
        </w:rPr>
        <w:t>»</w:t>
      </w:r>
      <w:r>
        <w:rPr>
          <w:color w:val="000000"/>
        </w:rPr>
        <w:t xml:space="preserve"> ноября </w:t>
      </w:r>
      <w:r w:rsidRPr="00500D2C">
        <w:rPr>
          <w:color w:val="000000"/>
        </w:rPr>
        <w:t>201</w:t>
      </w:r>
      <w:r>
        <w:rPr>
          <w:color w:val="000000"/>
        </w:rPr>
        <w:t>9</w:t>
      </w:r>
      <w:r w:rsidRPr="00500D2C">
        <w:rPr>
          <w:color w:val="000000"/>
        </w:rPr>
        <w:t>года №</w:t>
      </w:r>
      <w:r>
        <w:rPr>
          <w:color w:val="000000"/>
        </w:rPr>
        <w:t xml:space="preserve"> 178</w:t>
      </w:r>
    </w:p>
    <w:p w:rsidR="00D67B89" w:rsidRDefault="00D67B89" w:rsidP="00A06A7F">
      <w:pPr>
        <w:jc w:val="center"/>
        <w:rPr>
          <w:rStyle w:val="Strong"/>
          <w:bCs/>
          <w:iCs/>
          <w:szCs w:val="28"/>
          <w:lang w:val="ru-RU"/>
        </w:rPr>
      </w:pPr>
    </w:p>
    <w:p w:rsidR="00D67B89" w:rsidRPr="00A06A7F" w:rsidRDefault="00D67B89" w:rsidP="00A06A7F">
      <w:pPr>
        <w:jc w:val="center"/>
        <w:rPr>
          <w:rStyle w:val="Strong"/>
          <w:bCs/>
          <w:iCs/>
          <w:szCs w:val="28"/>
          <w:lang w:val="ru-RU"/>
        </w:rPr>
      </w:pPr>
      <w:r>
        <w:rPr>
          <w:rStyle w:val="Strong"/>
          <w:bCs/>
          <w:iCs/>
          <w:szCs w:val="28"/>
          <w:lang w:val="ru-RU"/>
        </w:rPr>
        <w:t xml:space="preserve">ПАСПОРТ </w:t>
      </w:r>
      <w:r>
        <w:rPr>
          <w:b/>
          <w:bCs/>
          <w:i/>
          <w:iCs/>
          <w:sz w:val="28"/>
          <w:szCs w:val="28"/>
        </w:rPr>
        <w:br/>
      </w:r>
      <w:r>
        <w:rPr>
          <w:rStyle w:val="Strong"/>
          <w:bCs/>
          <w:iCs/>
          <w:szCs w:val="28"/>
          <w:lang w:val="ru-RU"/>
        </w:rPr>
        <w:t xml:space="preserve">МУНИЦИПАЛЬНОЙ </w:t>
      </w:r>
      <w:r w:rsidRPr="00A06A7F">
        <w:rPr>
          <w:rStyle w:val="Strong"/>
          <w:bCs/>
          <w:iCs/>
          <w:szCs w:val="28"/>
          <w:lang w:val="ru-RU"/>
        </w:rPr>
        <w:t xml:space="preserve">ПРОГРАММЫ </w:t>
      </w:r>
    </w:p>
    <w:p w:rsidR="00D67B89" w:rsidRDefault="00D67B89" w:rsidP="00A06A7F">
      <w:pPr>
        <w:jc w:val="center"/>
        <w:rPr>
          <w:b/>
          <w:bCs/>
          <w:i/>
          <w:iCs/>
          <w:sz w:val="28"/>
          <w:szCs w:val="28"/>
        </w:rPr>
      </w:pPr>
      <w:r w:rsidRPr="00A06A7F">
        <w:rPr>
          <w:b/>
          <w:bCs/>
          <w:i/>
          <w:iCs/>
          <w:sz w:val="28"/>
          <w:szCs w:val="28"/>
        </w:rPr>
        <w:t>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</w:t>
      </w:r>
    </w:p>
    <w:p w:rsidR="00D67B89" w:rsidRPr="00A06A7F" w:rsidRDefault="00D67B89" w:rsidP="00A06A7F">
      <w:pPr>
        <w:jc w:val="center"/>
        <w:rPr>
          <w:b/>
          <w:bCs/>
          <w:i/>
          <w:iCs/>
          <w:sz w:val="28"/>
          <w:szCs w:val="28"/>
        </w:rPr>
      </w:pPr>
      <w:r w:rsidRPr="00A06A7F">
        <w:rPr>
          <w:b/>
          <w:bCs/>
          <w:i/>
          <w:iCs/>
          <w:sz w:val="28"/>
          <w:szCs w:val="28"/>
        </w:rPr>
        <w:t xml:space="preserve"> на 20</w:t>
      </w:r>
      <w:r>
        <w:rPr>
          <w:b/>
          <w:bCs/>
          <w:i/>
          <w:iCs/>
          <w:sz w:val="28"/>
          <w:szCs w:val="28"/>
        </w:rPr>
        <w:t>20</w:t>
      </w:r>
      <w:r w:rsidRPr="00A06A7F">
        <w:rPr>
          <w:b/>
          <w:bCs/>
          <w:i/>
          <w:iCs/>
          <w:sz w:val="28"/>
          <w:szCs w:val="28"/>
        </w:rPr>
        <w:t>-20</w:t>
      </w:r>
      <w:r>
        <w:rPr>
          <w:b/>
          <w:bCs/>
          <w:i/>
          <w:iCs/>
          <w:sz w:val="28"/>
          <w:szCs w:val="28"/>
        </w:rPr>
        <w:t xml:space="preserve">22 </w:t>
      </w:r>
      <w:r w:rsidRPr="00A06A7F">
        <w:rPr>
          <w:b/>
          <w:bCs/>
          <w:i/>
          <w:iCs/>
          <w:sz w:val="28"/>
          <w:szCs w:val="28"/>
        </w:rPr>
        <w:t>г.г.»</w:t>
      </w:r>
    </w:p>
    <w:p w:rsidR="00D67B89" w:rsidRDefault="00D67B89" w:rsidP="00A06A7F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211"/>
        <w:gridCol w:w="7360"/>
      </w:tblGrid>
      <w:tr w:rsidR="00D67B89">
        <w:trPr>
          <w:trHeight w:val="1054"/>
        </w:trPr>
        <w:tc>
          <w:tcPr>
            <w:tcW w:w="2211" w:type="dxa"/>
          </w:tcPr>
          <w:p w:rsidR="00D67B89" w:rsidRPr="00E16875" w:rsidRDefault="00D67B89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br/>
              <w:t>Наименование программы</w:t>
            </w:r>
          </w:p>
        </w:tc>
        <w:tc>
          <w:tcPr>
            <w:tcW w:w="7360" w:type="dxa"/>
          </w:tcPr>
          <w:p w:rsidR="00D67B89" w:rsidRPr="00E16875" w:rsidRDefault="00D67B89" w:rsidP="00BD45EF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 xml:space="preserve">Муниципальная  программа </w:t>
            </w:r>
            <w:r w:rsidRPr="00A06A7F">
              <w:rPr>
                <w:sz w:val="28"/>
                <w:szCs w:val="28"/>
              </w:rPr>
              <w:t>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 на 20</w:t>
            </w:r>
            <w:r>
              <w:rPr>
                <w:sz w:val="28"/>
                <w:szCs w:val="28"/>
              </w:rPr>
              <w:t>20</w:t>
            </w:r>
            <w:r w:rsidRPr="00A06A7F">
              <w:rPr>
                <w:sz w:val="28"/>
                <w:szCs w:val="28"/>
              </w:rPr>
              <w:t>-20</w:t>
            </w:r>
            <w:r>
              <w:rPr>
                <w:sz w:val="28"/>
                <w:szCs w:val="28"/>
              </w:rPr>
              <w:t>22</w:t>
            </w:r>
            <w:r w:rsidRPr="00A06A7F">
              <w:rPr>
                <w:sz w:val="28"/>
                <w:szCs w:val="28"/>
              </w:rPr>
              <w:t xml:space="preserve"> г.г.»</w:t>
            </w:r>
            <w:r w:rsidRPr="00E16875"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D67B89">
        <w:trPr>
          <w:trHeight w:val="3662"/>
        </w:trPr>
        <w:tc>
          <w:tcPr>
            <w:tcW w:w="2211" w:type="dxa"/>
          </w:tcPr>
          <w:p w:rsidR="00D67B89" w:rsidRPr="00E16875" w:rsidRDefault="00D67B89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Основания разработки программы</w:t>
            </w:r>
          </w:p>
        </w:tc>
        <w:tc>
          <w:tcPr>
            <w:tcW w:w="7360" w:type="dxa"/>
          </w:tcPr>
          <w:p w:rsidR="00D67B89" w:rsidRPr="00E16875" w:rsidRDefault="00D67B89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 xml:space="preserve">Федеральный закон от 6 октября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E16875">
                <w:rPr>
                  <w:sz w:val="28"/>
                  <w:szCs w:val="28"/>
                  <w:lang w:eastAsia="en-US"/>
                </w:rPr>
                <w:t>2003 г</w:t>
              </w:r>
            </w:smartTag>
            <w:r w:rsidRPr="00E16875">
              <w:rPr>
                <w:sz w:val="28"/>
                <w:szCs w:val="28"/>
                <w:lang w:eastAsia="en-US"/>
              </w:rPr>
              <w:t>. № 131-ФЗ «Об общих принципах организации местного самоупр</w:t>
            </w:r>
            <w:r>
              <w:rPr>
                <w:sz w:val="28"/>
                <w:szCs w:val="28"/>
                <w:lang w:eastAsia="en-US"/>
              </w:rPr>
              <w:t>авления в Российской Федерации»;</w:t>
            </w:r>
          </w:p>
          <w:p w:rsidR="00D67B89" w:rsidRPr="00E16875" w:rsidRDefault="00D67B89" w:rsidP="00A06A7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Федеральный закон </w:t>
            </w:r>
            <w:r w:rsidRPr="00E16875">
              <w:rPr>
                <w:sz w:val="28"/>
                <w:szCs w:val="28"/>
                <w:lang w:eastAsia="en-US"/>
              </w:rPr>
              <w:t xml:space="preserve">от 10.01.2002 г. № 7-ФЗ «Об охране окружающей среды» </w:t>
            </w:r>
          </w:p>
          <w:p w:rsidR="00D67B89" w:rsidRPr="00E16875" w:rsidRDefault="00D67B89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 xml:space="preserve">Устав муниципального образования </w:t>
            </w:r>
            <w:r>
              <w:rPr>
                <w:sz w:val="28"/>
                <w:szCs w:val="28"/>
                <w:lang w:eastAsia="en-US"/>
              </w:rPr>
              <w:t>Усадищенское</w:t>
            </w:r>
            <w:r w:rsidRPr="00E16875">
              <w:rPr>
                <w:sz w:val="28"/>
                <w:szCs w:val="28"/>
                <w:lang w:eastAsia="en-US"/>
              </w:rPr>
              <w:t xml:space="preserve"> сельское поселение </w:t>
            </w:r>
          </w:p>
          <w:p w:rsidR="00D67B89" w:rsidRPr="00E16875" w:rsidRDefault="00D67B89" w:rsidP="00BD45EF">
            <w:pPr>
              <w:rPr>
                <w:sz w:val="28"/>
                <w:szCs w:val="28"/>
              </w:rPr>
            </w:pPr>
            <w:r w:rsidRPr="00E16875">
              <w:rPr>
                <w:sz w:val="28"/>
                <w:szCs w:val="28"/>
                <w:lang w:eastAsia="en-US"/>
              </w:rPr>
              <w:t xml:space="preserve">решения совета депутатов </w:t>
            </w:r>
            <w:r>
              <w:rPr>
                <w:sz w:val="28"/>
                <w:szCs w:val="28"/>
                <w:lang w:eastAsia="en-US"/>
              </w:rPr>
              <w:t xml:space="preserve">от </w:t>
            </w:r>
            <w:r>
              <w:rPr>
                <w:sz w:val="28"/>
                <w:szCs w:val="28"/>
              </w:rPr>
              <w:t xml:space="preserve"> 27 октября 2017 года   № 41 </w:t>
            </w:r>
            <w:r w:rsidRPr="00E16875">
              <w:rPr>
                <w:sz w:val="28"/>
                <w:szCs w:val="28"/>
                <w:lang w:eastAsia="en-US"/>
              </w:rPr>
              <w:t xml:space="preserve">«Об утверждении Правил благоустройства территории </w:t>
            </w:r>
            <w:r>
              <w:rPr>
                <w:sz w:val="28"/>
                <w:szCs w:val="28"/>
                <w:lang w:eastAsia="en-US"/>
              </w:rPr>
              <w:t>муниципального образования Усадищенское сельское поселение Волховского муниципального района Ленинградской области</w:t>
            </w:r>
            <w:r w:rsidRPr="00E16875">
              <w:rPr>
                <w:sz w:val="28"/>
                <w:szCs w:val="28"/>
                <w:lang w:eastAsia="en-US"/>
              </w:rPr>
              <w:t>»</w:t>
            </w:r>
          </w:p>
        </w:tc>
      </w:tr>
      <w:tr w:rsidR="00D67B89">
        <w:tc>
          <w:tcPr>
            <w:tcW w:w="2211" w:type="dxa"/>
          </w:tcPr>
          <w:p w:rsidR="00D67B89" w:rsidRPr="00E16875" w:rsidRDefault="00D67B89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Заказчик программы</w:t>
            </w:r>
          </w:p>
        </w:tc>
        <w:tc>
          <w:tcPr>
            <w:tcW w:w="7360" w:type="dxa"/>
          </w:tcPr>
          <w:p w:rsidR="00D67B89" w:rsidRPr="00E16875" w:rsidRDefault="00D67B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 Усадищенское  сельское поселение</w:t>
            </w:r>
          </w:p>
        </w:tc>
      </w:tr>
      <w:tr w:rsidR="00D67B89">
        <w:tc>
          <w:tcPr>
            <w:tcW w:w="2211" w:type="dxa"/>
          </w:tcPr>
          <w:p w:rsidR="00D67B89" w:rsidRPr="00E16875" w:rsidRDefault="00D67B89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Разработчик программы</w:t>
            </w:r>
          </w:p>
        </w:tc>
        <w:tc>
          <w:tcPr>
            <w:tcW w:w="7360" w:type="dxa"/>
          </w:tcPr>
          <w:p w:rsidR="00D67B89" w:rsidRPr="00E16875" w:rsidRDefault="00D67B89" w:rsidP="00BD45EF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 xml:space="preserve">Администрация муниципального образования </w:t>
            </w:r>
            <w:r>
              <w:rPr>
                <w:sz w:val="28"/>
                <w:szCs w:val="28"/>
                <w:lang w:eastAsia="en-US"/>
              </w:rPr>
              <w:t>Усадищенское</w:t>
            </w:r>
            <w:r w:rsidRPr="00E16875">
              <w:rPr>
                <w:sz w:val="28"/>
                <w:szCs w:val="28"/>
                <w:lang w:eastAsia="en-US"/>
              </w:rPr>
              <w:t xml:space="preserve"> сельско</w:t>
            </w:r>
            <w:r>
              <w:rPr>
                <w:sz w:val="28"/>
                <w:szCs w:val="28"/>
                <w:lang w:eastAsia="en-US"/>
              </w:rPr>
              <w:t>е</w:t>
            </w:r>
            <w:r w:rsidRPr="00E16875">
              <w:rPr>
                <w:sz w:val="28"/>
                <w:szCs w:val="28"/>
                <w:lang w:eastAsia="en-US"/>
              </w:rPr>
              <w:t xml:space="preserve"> поселени</w:t>
            </w:r>
            <w:r>
              <w:rPr>
                <w:sz w:val="28"/>
                <w:szCs w:val="28"/>
                <w:lang w:eastAsia="en-US"/>
              </w:rPr>
              <w:t>е</w:t>
            </w:r>
          </w:p>
        </w:tc>
      </w:tr>
      <w:tr w:rsidR="00D67B89">
        <w:trPr>
          <w:trHeight w:val="703"/>
        </w:trPr>
        <w:tc>
          <w:tcPr>
            <w:tcW w:w="2211" w:type="dxa"/>
          </w:tcPr>
          <w:p w:rsidR="00D67B89" w:rsidRPr="00E16875" w:rsidRDefault="00D67B89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Цели и задачи программы</w:t>
            </w:r>
          </w:p>
        </w:tc>
        <w:tc>
          <w:tcPr>
            <w:tcW w:w="7360" w:type="dxa"/>
          </w:tcPr>
          <w:p w:rsidR="00D67B89" w:rsidRPr="00E16875" w:rsidRDefault="00D67B89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Целью данной программы является создание экономически обоснованной системы развития и поддержания комплексного благоустройства территории поселения, создания условий комфортного проживания населения и развития инфраструктуры для отдыха детей и взрослого населения.</w:t>
            </w:r>
          </w:p>
          <w:p w:rsidR="00D67B89" w:rsidRPr="00E16875" w:rsidRDefault="00D67B89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Задачами Программы являются:</w:t>
            </w:r>
          </w:p>
          <w:p w:rsidR="00D67B89" w:rsidRPr="00E16875" w:rsidRDefault="00D67B89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1. Создание благоприятных условий для проживания и отдыха населения.</w:t>
            </w:r>
          </w:p>
          <w:p w:rsidR="00D67B89" w:rsidRPr="00E16875" w:rsidRDefault="00D67B89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2. Улучшение санитарного состояния территории поселения.</w:t>
            </w:r>
          </w:p>
          <w:p w:rsidR="00D67B89" w:rsidRPr="00E16875" w:rsidRDefault="00D67B89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3. Организация взаимодействия между предприятиями, организациями и учреждениями при решении вопросов благоустройства поселения, приведение в качественное состояние элементов благоустройства.</w:t>
            </w:r>
          </w:p>
          <w:p w:rsidR="00D67B89" w:rsidRPr="00E16875" w:rsidRDefault="00D67B89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4. Реконструкция уличного освещения.</w:t>
            </w:r>
          </w:p>
        </w:tc>
      </w:tr>
      <w:tr w:rsidR="00D67B89">
        <w:tc>
          <w:tcPr>
            <w:tcW w:w="2211" w:type="dxa"/>
          </w:tcPr>
          <w:p w:rsidR="00D67B89" w:rsidRPr="00E16875" w:rsidRDefault="00D67B89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Сроки и этапы реализации Программы</w:t>
            </w:r>
          </w:p>
        </w:tc>
        <w:tc>
          <w:tcPr>
            <w:tcW w:w="7360" w:type="dxa"/>
          </w:tcPr>
          <w:p w:rsidR="00D67B89" w:rsidRPr="00E16875" w:rsidRDefault="00D67B89" w:rsidP="00BD45EF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>20</w:t>
            </w:r>
            <w:r w:rsidRPr="00E16875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-2022 г.г.</w:t>
            </w:r>
          </w:p>
        </w:tc>
      </w:tr>
      <w:tr w:rsidR="00D67B89">
        <w:trPr>
          <w:trHeight w:val="984"/>
        </w:trPr>
        <w:tc>
          <w:tcPr>
            <w:tcW w:w="2211" w:type="dxa"/>
          </w:tcPr>
          <w:p w:rsidR="00D67B89" w:rsidRPr="00E16875" w:rsidRDefault="00D67B89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Перечень основных мероприятий</w:t>
            </w:r>
          </w:p>
        </w:tc>
        <w:tc>
          <w:tcPr>
            <w:tcW w:w="7360" w:type="dxa"/>
          </w:tcPr>
          <w:p w:rsidR="00D67B89" w:rsidRPr="00E16875" w:rsidRDefault="00D67B89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Мероприятия программы:</w:t>
            </w:r>
          </w:p>
          <w:p w:rsidR="00D67B89" w:rsidRPr="00E16875" w:rsidRDefault="00D67B89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- Создание условий для работы и отдыха жителей поселения;</w:t>
            </w:r>
          </w:p>
          <w:p w:rsidR="00D67B89" w:rsidRPr="00E16875" w:rsidRDefault="00D67B89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- Текущий ремонт и содержание сетей уличного освещения;</w:t>
            </w:r>
          </w:p>
          <w:p w:rsidR="00D67B89" w:rsidRPr="00E16875" w:rsidRDefault="00D67B89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-</w:t>
            </w:r>
            <w:r>
              <w:rPr>
                <w:lang w:eastAsia="en-US"/>
              </w:rPr>
              <w:t xml:space="preserve"> </w:t>
            </w:r>
            <w:r w:rsidRPr="00E16875">
              <w:rPr>
                <w:sz w:val="28"/>
                <w:szCs w:val="28"/>
                <w:lang w:eastAsia="en-US"/>
              </w:rPr>
              <w:t>Содержание газонов, клумб, зеленых насаждений;</w:t>
            </w:r>
          </w:p>
          <w:p w:rsidR="00D67B89" w:rsidRPr="00E16875" w:rsidRDefault="00D67B89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- мероприятия по  обустройству пешеходных дорожек;</w:t>
            </w:r>
          </w:p>
          <w:p w:rsidR="00D67B89" w:rsidRDefault="00D67B89">
            <w:pPr>
              <w:rPr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-</w:t>
            </w:r>
            <w:r>
              <w:rPr>
                <w:lang w:eastAsia="en-US"/>
              </w:rPr>
              <w:t xml:space="preserve"> </w:t>
            </w:r>
            <w:r w:rsidRPr="00E16875">
              <w:rPr>
                <w:sz w:val="28"/>
                <w:szCs w:val="28"/>
                <w:lang w:eastAsia="en-US"/>
              </w:rPr>
              <w:t>Содержание мест захоронения</w:t>
            </w:r>
            <w:r>
              <w:rPr>
                <w:lang w:eastAsia="en-US"/>
              </w:rPr>
              <w:t>;</w:t>
            </w:r>
          </w:p>
          <w:p w:rsidR="00D67B89" w:rsidRPr="00E16875" w:rsidRDefault="00D67B89">
            <w:pPr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E16875">
              <w:rPr>
                <w:sz w:val="28"/>
                <w:szCs w:val="28"/>
                <w:lang w:eastAsia="en-US"/>
              </w:rPr>
              <w:t>Сбор и вывоз мусора с несанкционированных свалок и объектов благоустройства поселения;</w:t>
            </w:r>
          </w:p>
          <w:p w:rsidR="00D67B89" w:rsidRPr="00E16875" w:rsidRDefault="00D67B89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- Ремонт общественных колодцев;</w:t>
            </w:r>
          </w:p>
          <w:p w:rsidR="00D67B89" w:rsidRPr="00E16875" w:rsidRDefault="00D67B89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- организация и проведение субботника по уборке территории поселения.</w:t>
            </w:r>
          </w:p>
        </w:tc>
      </w:tr>
      <w:tr w:rsidR="00D67B89">
        <w:tc>
          <w:tcPr>
            <w:tcW w:w="2211" w:type="dxa"/>
          </w:tcPr>
          <w:p w:rsidR="00D67B89" w:rsidRPr="00E16875" w:rsidRDefault="00D67B89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Исполнители основных мероприятий</w:t>
            </w:r>
          </w:p>
        </w:tc>
        <w:tc>
          <w:tcPr>
            <w:tcW w:w="7360" w:type="dxa"/>
          </w:tcPr>
          <w:p w:rsidR="00D67B89" w:rsidRPr="00E16875" w:rsidRDefault="00D67B89" w:rsidP="00BD45EF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 xml:space="preserve">Администрация муниципального образования </w:t>
            </w:r>
            <w:r>
              <w:rPr>
                <w:sz w:val="28"/>
                <w:szCs w:val="28"/>
                <w:lang w:eastAsia="en-US"/>
              </w:rPr>
              <w:t>Усадищенское</w:t>
            </w:r>
            <w:r w:rsidRPr="00E16875">
              <w:rPr>
                <w:sz w:val="28"/>
                <w:szCs w:val="28"/>
                <w:lang w:eastAsia="en-US"/>
              </w:rPr>
              <w:t xml:space="preserve"> сельско</w:t>
            </w:r>
            <w:r>
              <w:rPr>
                <w:sz w:val="28"/>
                <w:szCs w:val="28"/>
                <w:lang w:eastAsia="en-US"/>
              </w:rPr>
              <w:t>е</w:t>
            </w:r>
            <w:r w:rsidRPr="00E16875">
              <w:rPr>
                <w:sz w:val="28"/>
                <w:szCs w:val="28"/>
                <w:lang w:eastAsia="en-US"/>
              </w:rPr>
              <w:t xml:space="preserve"> поселени</w:t>
            </w:r>
            <w:r>
              <w:rPr>
                <w:sz w:val="28"/>
                <w:szCs w:val="28"/>
                <w:lang w:eastAsia="en-US"/>
              </w:rPr>
              <w:t>е</w:t>
            </w:r>
          </w:p>
        </w:tc>
      </w:tr>
      <w:tr w:rsidR="00D67B89">
        <w:tc>
          <w:tcPr>
            <w:tcW w:w="2211" w:type="dxa"/>
          </w:tcPr>
          <w:p w:rsidR="00D67B89" w:rsidRPr="00AD598D" w:rsidRDefault="00D67B89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AD598D">
              <w:rPr>
                <w:sz w:val="28"/>
                <w:szCs w:val="28"/>
                <w:lang w:eastAsia="en-US"/>
              </w:rPr>
              <w:t>Объемы и источники финансирования</w:t>
            </w:r>
          </w:p>
        </w:tc>
        <w:tc>
          <w:tcPr>
            <w:tcW w:w="7360" w:type="dxa"/>
          </w:tcPr>
          <w:p w:rsidR="00D67B89" w:rsidRPr="00AD598D" w:rsidRDefault="00D67B89">
            <w:pPr>
              <w:rPr>
                <w:sz w:val="28"/>
                <w:szCs w:val="28"/>
                <w:lang w:eastAsia="en-US"/>
              </w:rPr>
            </w:pPr>
            <w:r w:rsidRPr="00AD598D">
              <w:rPr>
                <w:sz w:val="28"/>
                <w:szCs w:val="28"/>
                <w:lang w:eastAsia="en-US"/>
              </w:rPr>
              <w:t>Средства местного бюджета.</w:t>
            </w:r>
          </w:p>
          <w:p w:rsidR="00D67B89" w:rsidRPr="00AD598D" w:rsidRDefault="00D67B89">
            <w:pPr>
              <w:rPr>
                <w:sz w:val="28"/>
                <w:szCs w:val="28"/>
                <w:lang w:eastAsia="en-US"/>
              </w:rPr>
            </w:pPr>
          </w:p>
          <w:p w:rsidR="00D67B89" w:rsidRPr="00AD598D" w:rsidRDefault="00D67B89" w:rsidP="00120031">
            <w:pPr>
              <w:rPr>
                <w:sz w:val="28"/>
                <w:szCs w:val="28"/>
                <w:lang w:eastAsia="en-US"/>
              </w:rPr>
            </w:pPr>
            <w:r w:rsidRPr="00AD598D">
              <w:rPr>
                <w:sz w:val="28"/>
                <w:szCs w:val="28"/>
                <w:lang w:eastAsia="en-US"/>
              </w:rPr>
              <w:t xml:space="preserve">Всего </w:t>
            </w:r>
            <w:r>
              <w:rPr>
                <w:b/>
                <w:sz w:val="28"/>
                <w:szCs w:val="28"/>
              </w:rPr>
              <w:t>5912,7</w:t>
            </w:r>
            <w:bookmarkStart w:id="0" w:name="_GoBack"/>
            <w:bookmarkEnd w:id="0"/>
            <w:r w:rsidRPr="00AD598D">
              <w:rPr>
                <w:sz w:val="28"/>
                <w:szCs w:val="28"/>
              </w:rPr>
              <w:t xml:space="preserve"> тыс. руб.</w:t>
            </w:r>
          </w:p>
        </w:tc>
      </w:tr>
      <w:tr w:rsidR="00D67B89">
        <w:tc>
          <w:tcPr>
            <w:tcW w:w="2211" w:type="dxa"/>
          </w:tcPr>
          <w:p w:rsidR="00D67B89" w:rsidRPr="00E16875" w:rsidRDefault="00D67B89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Ожидаемые результаты реализации Программы</w:t>
            </w:r>
          </w:p>
        </w:tc>
        <w:tc>
          <w:tcPr>
            <w:tcW w:w="7360" w:type="dxa"/>
          </w:tcPr>
          <w:p w:rsidR="00D67B89" w:rsidRPr="00E16875" w:rsidRDefault="00D67B89" w:rsidP="00BD45EF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Повысить уровень благоустройства и санитарного состояния территории поселения, комфортного проживания жителей поселения, привить жителям любовь и уважение к своему поселению, к соблюдению чистоты и порядка.</w:t>
            </w:r>
          </w:p>
        </w:tc>
      </w:tr>
      <w:tr w:rsidR="00D67B89">
        <w:tc>
          <w:tcPr>
            <w:tcW w:w="2211" w:type="dxa"/>
          </w:tcPr>
          <w:p w:rsidR="00D67B89" w:rsidRPr="00E16875" w:rsidRDefault="00D67B89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Система организации контроля за исполнением Программы</w:t>
            </w:r>
          </w:p>
        </w:tc>
        <w:tc>
          <w:tcPr>
            <w:tcW w:w="7360" w:type="dxa"/>
          </w:tcPr>
          <w:p w:rsidR="00D67B89" w:rsidRPr="00E16875" w:rsidRDefault="00D67B89" w:rsidP="00BD45EF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 xml:space="preserve">Администрация муниципального образования </w:t>
            </w:r>
            <w:r>
              <w:rPr>
                <w:sz w:val="28"/>
                <w:szCs w:val="28"/>
                <w:lang w:eastAsia="en-US"/>
              </w:rPr>
              <w:t>Усадищенское</w:t>
            </w:r>
            <w:r w:rsidRPr="00E16875">
              <w:rPr>
                <w:sz w:val="28"/>
                <w:szCs w:val="28"/>
                <w:lang w:eastAsia="en-US"/>
              </w:rPr>
              <w:t xml:space="preserve"> сельско</w:t>
            </w:r>
            <w:r>
              <w:rPr>
                <w:sz w:val="28"/>
                <w:szCs w:val="28"/>
                <w:lang w:eastAsia="en-US"/>
              </w:rPr>
              <w:t>е</w:t>
            </w:r>
            <w:r w:rsidRPr="00E16875">
              <w:rPr>
                <w:sz w:val="28"/>
                <w:szCs w:val="28"/>
                <w:lang w:eastAsia="en-US"/>
              </w:rPr>
              <w:t xml:space="preserve"> поселени</w:t>
            </w:r>
            <w:r>
              <w:rPr>
                <w:sz w:val="28"/>
                <w:szCs w:val="28"/>
                <w:lang w:eastAsia="en-US"/>
              </w:rPr>
              <w:t>е</w:t>
            </w:r>
            <w:r w:rsidRPr="00E16875">
              <w:rPr>
                <w:sz w:val="28"/>
                <w:szCs w:val="28"/>
                <w:lang w:eastAsia="en-US"/>
              </w:rPr>
              <w:t xml:space="preserve"> осуществляет текущий и финансовый контроль за целевым использованием бюджетных средств, в ходе исполнения Программы.</w:t>
            </w:r>
          </w:p>
        </w:tc>
      </w:tr>
    </w:tbl>
    <w:p w:rsidR="00D67B89" w:rsidRDefault="00D67B89" w:rsidP="00F25318">
      <w:pPr>
        <w:ind w:left="225" w:right="75"/>
        <w:jc w:val="right"/>
        <w:rPr>
          <w:b/>
          <w:bCs/>
          <w:color w:val="000000"/>
          <w:sz w:val="28"/>
          <w:szCs w:val="28"/>
        </w:rPr>
      </w:pPr>
    </w:p>
    <w:p w:rsidR="00D67B89" w:rsidRDefault="00D67B89" w:rsidP="00F25318">
      <w:pPr>
        <w:tabs>
          <w:tab w:val="left" w:pos="315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Содержание проблемы и необходимость ее решения программными методами.</w:t>
      </w:r>
    </w:p>
    <w:p w:rsidR="00D67B89" w:rsidRDefault="00D67B89" w:rsidP="00F25318">
      <w:pPr>
        <w:tabs>
          <w:tab w:val="left" w:pos="3150"/>
        </w:tabs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1.1. Анализ существующего положения по благоустройству поселения.</w:t>
      </w:r>
    </w:p>
    <w:p w:rsidR="00D67B89" w:rsidRDefault="00D67B89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  <w:t>Благоустройство решает задачи создания благоприятной жизненной среды с обеспечением комфортных условий для всех видов деятельности человека. Оно включает ряд мероприятий по улучшению санитарно-гигиенических условий жилой застройки, транспортному и инженерному обслуживанию населения, а также средствами санитарной очистки. В решении задач большое значение приобретает внешнее благоустройство, ландшафтный дизайн.</w:t>
      </w:r>
    </w:p>
    <w:p w:rsidR="00D67B89" w:rsidRDefault="00D67B89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определения комплекса проблем, подлежащих программному решению, проведен анализ существующего положения по благоустройству поселения, по результатам исследования определены цели, задачи и направления деятельности при осуществлении программы.</w:t>
      </w:r>
    </w:p>
    <w:p w:rsidR="00D67B89" w:rsidRPr="00A422D2" w:rsidRDefault="00D67B89" w:rsidP="001267DF">
      <w:pPr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 настоящее время население поселения составляет </w:t>
      </w:r>
      <w:r w:rsidRPr="00A422D2">
        <w:rPr>
          <w:sz w:val="28"/>
          <w:szCs w:val="28"/>
        </w:rPr>
        <w:t>1782 чел.</w:t>
      </w:r>
    </w:p>
    <w:p w:rsidR="00D67B89" w:rsidRDefault="00D67B89" w:rsidP="001267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последние годы в поселении проводилась целенаправленная работа по благоустройству и социальному развитию населенных пунктов.</w:t>
      </w:r>
    </w:p>
    <w:p w:rsidR="00D67B89" w:rsidRDefault="00D67B89" w:rsidP="001267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то же время в вопросах благоустройства территории поселения имеется ряд проблем. Благоустройство населенных пунктов поселения не отвечает современным требованиям.</w:t>
      </w:r>
    </w:p>
    <w:p w:rsidR="00D67B89" w:rsidRDefault="00D67B89" w:rsidP="001267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Большие нарекания вызывают благоустройство и санитарное содержание дворовых территорий. По-прежнему серьезную озабоченность вызывают состояние сбора, утилизации и захоронения бытовых и промышленных отходов, освещение улиц поселения. Установленные конструкции изношены и не отвечают современным требованиям энергосбережения, проблема заключается в восстановлении и реконструкции имеющегося освещения на улицах муниципального образования, для восстановления освещения требуется дополнительное финансирование.  </w:t>
      </w:r>
    </w:p>
    <w:p w:rsidR="00D67B89" w:rsidRDefault="00D67B89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  <w:t>Существующие участки зеленых насаждений общего пользования  имеют неудовлетворительное состояние: недостаточно благоустроены, нуждаются в постоянном уходе. Необходим систематический уход за существующими насаждениями: вырезка поросли, уборка аварийных и старых деревьев, декоративная обрезка, подсадка саженцев, разбивка клумб.</w:t>
      </w:r>
    </w:p>
    <w:p w:rsidR="00D67B89" w:rsidRDefault="00D67B89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>Необходимо проводить мероприятия по  ремонту и замене ограждений в  местах захоронения. Уборка аварийных и старых деревьев в местах захоронений. Проведение субботников по уборке территории мест захоронений.</w:t>
      </w:r>
    </w:p>
    <w:p w:rsidR="00D67B89" w:rsidRDefault="00D67B89" w:rsidP="001267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решения данной проблемы требуется участие и взаимодействие органов местного самоуправления муниципального района с привлечением населения, предприятий и организаций, наличия финансирования с привлечением источников всех уровней.</w:t>
      </w:r>
    </w:p>
    <w:p w:rsidR="00D67B89" w:rsidRDefault="00D67B89" w:rsidP="001267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1.2. Анализ состояния элементов благоустройства на территории поселения.</w:t>
      </w:r>
    </w:p>
    <w:p w:rsidR="00D67B89" w:rsidRDefault="00D67B89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>Благоустройство в поселении включает в себя тротуары, пешеходные дорожки, детские площадки, городки, места отдыха.</w:t>
      </w:r>
    </w:p>
    <w:p w:rsidR="00D67B89" w:rsidRDefault="00D67B89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результате обследования территории поселения выявлены проблемы:</w:t>
      </w:r>
    </w:p>
    <w:p w:rsidR="00D67B89" w:rsidRDefault="00D67B89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требуется восстановление  пешеходных дорожек;</w:t>
      </w:r>
    </w:p>
    <w:p w:rsidR="00D67B89" w:rsidRDefault="00D67B89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приобретение уличной мебели;</w:t>
      </w:r>
    </w:p>
    <w:p w:rsidR="00D67B89" w:rsidRDefault="00D67B89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сбор и вывоз мусора с несанкционированных свалок и объектов благоустройства поселения;</w:t>
      </w:r>
    </w:p>
    <w:p w:rsidR="00D67B89" w:rsidRDefault="00D67B89" w:rsidP="001267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Равнодушное, а иногда и негативное отношение жителей поселения к элементам благоустройства, приводит к разрушению детских площадок, разрисовываются остановочные павильоны, создаются  несанкционированные свалки мусора.</w:t>
      </w:r>
    </w:p>
    <w:p w:rsidR="00D67B89" w:rsidRDefault="00D67B89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сложившемся положении необходимо продолжить комплексное благоустройство в поселении:  ремонт  и восстановление пешеходных дорожек, приобретение и установка малых архитектурных форм, приобретение и установку контейнерных площадок для ТБО, приобретение и установку ограждений для газонов, приобретение и установка детского игрового и спортивного оборудования, ремонт и замену ограждения мест захоронения, уборку аварийных и старых деревьев в местах захоронений, проведение субботников по уборке территории мест захоронений и территории поселения.  </w:t>
      </w:r>
    </w:p>
    <w:p w:rsidR="00D67B89" w:rsidRDefault="00D67B89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Работы по благоустройству населенных пунктов поселения не приобрели пока комплексного, постоянного характера, не переросли в полной мере в плоскость конкретных практических действий. Для решения проблем по благоустройству населенных пунктов поселения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 Повышению уровня их комфортного проживания.</w:t>
      </w:r>
    </w:p>
    <w:p w:rsidR="00D67B89" w:rsidRDefault="00D67B89" w:rsidP="00F253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Цели и задачи программы</w:t>
      </w:r>
    </w:p>
    <w:p w:rsidR="00D67B89" w:rsidRDefault="00D67B89" w:rsidP="00F25318">
      <w:pPr>
        <w:jc w:val="both"/>
        <w:rPr>
          <w:b/>
          <w:bCs/>
          <w:sz w:val="28"/>
          <w:szCs w:val="28"/>
        </w:rPr>
      </w:pPr>
      <w:r>
        <w:tab/>
      </w:r>
      <w:r>
        <w:rPr>
          <w:b/>
          <w:bCs/>
          <w:sz w:val="28"/>
          <w:szCs w:val="28"/>
        </w:rPr>
        <w:t xml:space="preserve">2.1. Цель Программы: </w:t>
      </w:r>
    </w:p>
    <w:p w:rsidR="00D67B89" w:rsidRDefault="00D67B89" w:rsidP="001267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обеспечивающих комфортные условия для работы и отдыха населения, совершенствование системы комплексного благоустройства муниципального образования Усадищенское сельское поселение.</w:t>
      </w:r>
    </w:p>
    <w:p w:rsidR="00D67B89" w:rsidRDefault="00D67B89" w:rsidP="00F25318">
      <w:pPr>
        <w:jc w:val="both"/>
        <w:rPr>
          <w:sz w:val="28"/>
          <w:szCs w:val="28"/>
        </w:rPr>
      </w:pPr>
      <w:r>
        <w:tab/>
      </w:r>
      <w:r>
        <w:rPr>
          <w:b/>
          <w:bCs/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Задачи Программы</w:t>
      </w:r>
      <w:r>
        <w:rPr>
          <w:sz w:val="28"/>
          <w:szCs w:val="28"/>
        </w:rPr>
        <w:t>:</w:t>
      </w:r>
    </w:p>
    <w:p w:rsidR="00D67B89" w:rsidRDefault="00D67B89" w:rsidP="001267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взаимодействия между предприятиями, организациями и учреждениями при решении вопросов благоустройства поселения, приведение в качественное состояние элементов благоустройства поселения, определение приоритетных мероприятий по комплексному благоустройству поселения, привлечение жителей к участию в решении проблем благоустройства.</w:t>
      </w:r>
    </w:p>
    <w:p w:rsidR="00D67B89" w:rsidRDefault="00D67B89" w:rsidP="00F25318">
      <w:pPr>
        <w:jc w:val="both"/>
      </w:pPr>
    </w:p>
    <w:p w:rsidR="00D67B89" w:rsidRDefault="00D67B89" w:rsidP="00F25318">
      <w:pPr>
        <w:jc w:val="center"/>
        <w:rPr>
          <w:b/>
          <w:bCs/>
        </w:rPr>
      </w:pPr>
      <w:r>
        <w:rPr>
          <w:b/>
          <w:bCs/>
          <w:sz w:val="28"/>
          <w:szCs w:val="28"/>
        </w:rPr>
        <w:t>3. План мероприятий по благоустройству на</w:t>
      </w:r>
      <w:r>
        <w:rPr>
          <w:b/>
          <w:bCs/>
        </w:rPr>
        <w:t xml:space="preserve"> 2020-2022 г.г.</w:t>
      </w:r>
    </w:p>
    <w:p w:rsidR="00D67B89" w:rsidRDefault="00D67B89" w:rsidP="00F25318">
      <w:pPr>
        <w:jc w:val="center"/>
        <w:rPr>
          <w:b/>
          <w:bCs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25"/>
        <w:gridCol w:w="992"/>
        <w:gridCol w:w="993"/>
        <w:gridCol w:w="1134"/>
        <w:gridCol w:w="992"/>
        <w:gridCol w:w="1134"/>
      </w:tblGrid>
      <w:tr w:rsidR="00D67B89" w:rsidRPr="001267DF" w:rsidTr="00A422D2">
        <w:trPr>
          <w:trHeight w:val="634"/>
        </w:trPr>
        <w:tc>
          <w:tcPr>
            <w:tcW w:w="4325" w:type="dxa"/>
            <w:vMerge w:val="restart"/>
          </w:tcPr>
          <w:p w:rsidR="00D67B89" w:rsidRPr="001267DF" w:rsidRDefault="00D67B89" w:rsidP="00392EF9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Наименование работ</w:t>
            </w:r>
            <w:r>
              <w:rPr>
                <w:b/>
                <w:b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245" w:type="dxa"/>
            <w:gridSpan w:val="5"/>
          </w:tcPr>
          <w:p w:rsidR="00D67B89" w:rsidRPr="001267DF" w:rsidRDefault="00D67B89" w:rsidP="00392EF9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Запланированные средства,</w:t>
            </w:r>
          </w:p>
          <w:p w:rsidR="00D67B89" w:rsidRPr="001267DF" w:rsidRDefault="00D67B89" w:rsidP="00392EF9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тыс. руб.</w:t>
            </w:r>
          </w:p>
          <w:p w:rsidR="00D67B89" w:rsidRPr="001267DF" w:rsidRDefault="00D67B89" w:rsidP="00392EF9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D67B89" w:rsidTr="00A422D2">
        <w:trPr>
          <w:trHeight w:val="527"/>
        </w:trPr>
        <w:tc>
          <w:tcPr>
            <w:tcW w:w="4325" w:type="dxa"/>
            <w:vMerge/>
            <w:vAlign w:val="center"/>
          </w:tcPr>
          <w:p w:rsidR="00D67B89" w:rsidRDefault="00D67B89" w:rsidP="00392EF9"/>
        </w:tc>
        <w:tc>
          <w:tcPr>
            <w:tcW w:w="992" w:type="dxa"/>
            <w:vAlign w:val="center"/>
          </w:tcPr>
          <w:p w:rsidR="00D67B89" w:rsidRDefault="00D67B89" w:rsidP="00392EF9">
            <w:pPr>
              <w:jc w:val="center"/>
            </w:pPr>
          </w:p>
          <w:p w:rsidR="00D67B89" w:rsidRDefault="00D67B89" w:rsidP="00392EF9">
            <w:pPr>
              <w:jc w:val="center"/>
            </w:pPr>
            <w:r>
              <w:t>2020</w:t>
            </w:r>
          </w:p>
        </w:tc>
        <w:tc>
          <w:tcPr>
            <w:tcW w:w="993" w:type="dxa"/>
          </w:tcPr>
          <w:p w:rsidR="00D67B89" w:rsidRDefault="00D67B89" w:rsidP="00392EF9">
            <w:pPr>
              <w:spacing w:line="276" w:lineRule="auto"/>
              <w:jc w:val="center"/>
            </w:pPr>
          </w:p>
          <w:p w:rsidR="00D67B89" w:rsidRDefault="00D67B89" w:rsidP="00392EF9">
            <w:pPr>
              <w:spacing w:line="276" w:lineRule="auto"/>
              <w:jc w:val="center"/>
            </w:pPr>
            <w:r>
              <w:t>2021</w:t>
            </w:r>
          </w:p>
        </w:tc>
        <w:tc>
          <w:tcPr>
            <w:tcW w:w="3260" w:type="dxa"/>
            <w:gridSpan w:val="3"/>
          </w:tcPr>
          <w:p w:rsidR="00D67B89" w:rsidRDefault="00D67B89" w:rsidP="00392EF9">
            <w:pPr>
              <w:spacing w:line="276" w:lineRule="auto"/>
              <w:jc w:val="center"/>
            </w:pPr>
          </w:p>
          <w:p w:rsidR="00D67B89" w:rsidRDefault="00D67B89" w:rsidP="00392EF9">
            <w:pPr>
              <w:spacing w:line="276" w:lineRule="auto"/>
              <w:jc w:val="center"/>
            </w:pPr>
            <w:r>
              <w:t>2022</w:t>
            </w:r>
          </w:p>
        </w:tc>
      </w:tr>
      <w:tr w:rsidR="00D67B89" w:rsidTr="00AD598D">
        <w:trPr>
          <w:trHeight w:val="180"/>
        </w:trPr>
        <w:tc>
          <w:tcPr>
            <w:tcW w:w="4325" w:type="dxa"/>
          </w:tcPr>
          <w:p w:rsidR="00D67B89" w:rsidRDefault="00D67B89" w:rsidP="00392EF9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D67B89" w:rsidRDefault="00D67B89" w:rsidP="00392EF9">
            <w:pPr>
              <w:spacing w:line="276" w:lineRule="auto"/>
              <w:jc w:val="center"/>
            </w:pPr>
            <w:r>
              <w:t>МБ</w:t>
            </w:r>
          </w:p>
        </w:tc>
        <w:tc>
          <w:tcPr>
            <w:tcW w:w="993" w:type="dxa"/>
          </w:tcPr>
          <w:p w:rsidR="00D67B89" w:rsidRDefault="00D67B89" w:rsidP="00392EF9">
            <w:pPr>
              <w:spacing w:line="276" w:lineRule="auto"/>
              <w:jc w:val="center"/>
            </w:pPr>
            <w:r>
              <w:t>МБ</w:t>
            </w:r>
          </w:p>
        </w:tc>
        <w:tc>
          <w:tcPr>
            <w:tcW w:w="1134" w:type="dxa"/>
          </w:tcPr>
          <w:p w:rsidR="00D67B89" w:rsidRDefault="00D67B89" w:rsidP="00392EF9">
            <w:pPr>
              <w:spacing w:line="276" w:lineRule="auto"/>
              <w:jc w:val="center"/>
            </w:pPr>
            <w:r>
              <w:t>МБ</w:t>
            </w:r>
          </w:p>
        </w:tc>
        <w:tc>
          <w:tcPr>
            <w:tcW w:w="992" w:type="dxa"/>
          </w:tcPr>
          <w:p w:rsidR="00D67B89" w:rsidRDefault="00D67B89" w:rsidP="00392EF9">
            <w:pPr>
              <w:spacing w:line="276" w:lineRule="auto"/>
              <w:jc w:val="center"/>
            </w:pPr>
            <w:r>
              <w:t>ВМР</w:t>
            </w:r>
          </w:p>
        </w:tc>
        <w:tc>
          <w:tcPr>
            <w:tcW w:w="1134" w:type="dxa"/>
          </w:tcPr>
          <w:p w:rsidR="00D67B89" w:rsidRDefault="00D67B89" w:rsidP="00392EF9">
            <w:pPr>
              <w:spacing w:line="276" w:lineRule="auto"/>
              <w:jc w:val="center"/>
            </w:pPr>
            <w:r>
              <w:t>ОБ</w:t>
            </w:r>
          </w:p>
        </w:tc>
      </w:tr>
      <w:tr w:rsidR="00D67B89" w:rsidTr="00AD598D">
        <w:trPr>
          <w:trHeight w:val="347"/>
        </w:trPr>
        <w:tc>
          <w:tcPr>
            <w:tcW w:w="4325" w:type="dxa"/>
            <w:vAlign w:val="center"/>
          </w:tcPr>
          <w:p w:rsidR="00D67B89" w:rsidRDefault="00D67B89" w:rsidP="00392EF9">
            <w:pPr>
              <w:spacing w:line="276" w:lineRule="auto"/>
              <w:jc w:val="center"/>
            </w:pPr>
            <w:r w:rsidRPr="00164781">
              <w:t>Электроэнергия</w:t>
            </w:r>
            <w:r>
              <w:t xml:space="preserve"> уличного освещения</w:t>
            </w:r>
          </w:p>
          <w:p w:rsidR="00D67B89" w:rsidRDefault="00D67B89" w:rsidP="00392EF9">
            <w:pPr>
              <w:spacing w:line="276" w:lineRule="auto"/>
              <w:jc w:val="center"/>
            </w:pPr>
            <w:r>
              <w:t xml:space="preserve">- </w:t>
            </w:r>
            <w:r w:rsidRPr="00164781">
              <w:t>Обслуживание уличного освещения</w:t>
            </w:r>
          </w:p>
          <w:p w:rsidR="00D67B89" w:rsidRPr="00164781" w:rsidRDefault="00D67B89" w:rsidP="00392EF9">
            <w:pPr>
              <w:spacing w:line="276" w:lineRule="auto"/>
              <w:jc w:val="center"/>
            </w:pPr>
            <w:r>
              <w:t>-Материалы для уличного освещения</w:t>
            </w:r>
          </w:p>
        </w:tc>
        <w:tc>
          <w:tcPr>
            <w:tcW w:w="992" w:type="dxa"/>
            <w:vAlign w:val="center"/>
          </w:tcPr>
          <w:p w:rsidR="00D67B89" w:rsidRPr="00891482" w:rsidRDefault="00D67B89" w:rsidP="00392EF9">
            <w:pPr>
              <w:spacing w:line="276" w:lineRule="auto"/>
              <w:jc w:val="center"/>
            </w:pPr>
            <w:r>
              <w:t>665,2</w:t>
            </w:r>
          </w:p>
        </w:tc>
        <w:tc>
          <w:tcPr>
            <w:tcW w:w="993" w:type="dxa"/>
            <w:vAlign w:val="center"/>
          </w:tcPr>
          <w:p w:rsidR="00D67B89" w:rsidRPr="001267DF" w:rsidRDefault="00D67B89" w:rsidP="00392EF9">
            <w:pPr>
              <w:spacing w:line="276" w:lineRule="auto"/>
              <w:jc w:val="center"/>
              <w:rPr>
                <w:highlight w:val="yellow"/>
              </w:rPr>
            </w:pPr>
            <w:r>
              <w:t>630,0</w:t>
            </w:r>
          </w:p>
        </w:tc>
        <w:tc>
          <w:tcPr>
            <w:tcW w:w="1134" w:type="dxa"/>
            <w:vAlign w:val="center"/>
          </w:tcPr>
          <w:p w:rsidR="00D67B89" w:rsidRDefault="00D67B89" w:rsidP="00392EF9">
            <w:pPr>
              <w:spacing w:line="276" w:lineRule="auto"/>
              <w:jc w:val="center"/>
            </w:pPr>
            <w:r>
              <w:t>820,8</w:t>
            </w:r>
          </w:p>
        </w:tc>
        <w:tc>
          <w:tcPr>
            <w:tcW w:w="992" w:type="dxa"/>
            <w:vAlign w:val="center"/>
          </w:tcPr>
          <w:p w:rsidR="00D67B89" w:rsidRDefault="00D67B89" w:rsidP="00392EF9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134" w:type="dxa"/>
            <w:vAlign w:val="center"/>
          </w:tcPr>
          <w:p w:rsidR="00D67B89" w:rsidRDefault="00D67B89" w:rsidP="00392EF9">
            <w:pPr>
              <w:jc w:val="center"/>
            </w:pPr>
            <w:r w:rsidRPr="008B7FB8">
              <w:t>0</w:t>
            </w:r>
          </w:p>
        </w:tc>
      </w:tr>
      <w:tr w:rsidR="00D67B89" w:rsidRPr="001267DF" w:rsidTr="00AD598D">
        <w:trPr>
          <w:trHeight w:val="527"/>
        </w:trPr>
        <w:tc>
          <w:tcPr>
            <w:tcW w:w="4325" w:type="dxa"/>
            <w:vAlign w:val="center"/>
          </w:tcPr>
          <w:p w:rsidR="00D67B89" w:rsidRDefault="00D67B89" w:rsidP="00392EF9">
            <w:pPr>
              <w:spacing w:line="276" w:lineRule="auto"/>
              <w:jc w:val="center"/>
            </w:pPr>
            <w:r>
              <w:t>-Р</w:t>
            </w:r>
            <w:r w:rsidRPr="00164781">
              <w:t>емонт газонокосилок</w:t>
            </w:r>
          </w:p>
          <w:p w:rsidR="00D67B89" w:rsidRDefault="00D67B89" w:rsidP="00392EF9">
            <w:pPr>
              <w:spacing w:line="276" w:lineRule="auto"/>
              <w:jc w:val="center"/>
            </w:pPr>
            <w:r>
              <w:t>-Косьба, чистка бордюров</w:t>
            </w:r>
          </w:p>
          <w:p w:rsidR="00D67B89" w:rsidRDefault="00D67B89" w:rsidP="00392EF9">
            <w:pPr>
              <w:spacing w:line="276" w:lineRule="auto"/>
              <w:jc w:val="center"/>
            </w:pPr>
            <w:r>
              <w:t>-Прочие расходы</w:t>
            </w:r>
          </w:p>
          <w:p w:rsidR="00D67B89" w:rsidRDefault="00D67B89" w:rsidP="00392EF9">
            <w:pPr>
              <w:spacing w:line="276" w:lineRule="auto"/>
              <w:jc w:val="center"/>
            </w:pPr>
            <w:r>
              <w:t xml:space="preserve">Приобретение </w:t>
            </w:r>
            <w:r w:rsidRPr="00164781">
              <w:t>(земля,</w:t>
            </w:r>
            <w:r>
              <w:t xml:space="preserve"> </w:t>
            </w:r>
            <w:r w:rsidRPr="00164781">
              <w:t>семена,</w:t>
            </w:r>
            <w:r>
              <w:t xml:space="preserve"> </w:t>
            </w:r>
            <w:r w:rsidRPr="00164781">
              <w:t>побелка,</w:t>
            </w:r>
            <w:r>
              <w:t xml:space="preserve"> </w:t>
            </w:r>
            <w:r w:rsidRPr="00164781">
              <w:t>рассада)</w:t>
            </w:r>
          </w:p>
          <w:p w:rsidR="00D67B89" w:rsidRDefault="00D67B89" w:rsidP="00392EF9">
            <w:pPr>
              <w:spacing w:line="276" w:lineRule="auto"/>
              <w:jc w:val="center"/>
            </w:pPr>
            <w:r>
              <w:t>-ГСМ (АИ-92)</w:t>
            </w:r>
          </w:p>
          <w:p w:rsidR="00D67B89" w:rsidRPr="00164781" w:rsidRDefault="00D67B89" w:rsidP="00392EF9">
            <w:pPr>
              <w:spacing w:line="276" w:lineRule="auto"/>
              <w:jc w:val="center"/>
            </w:pPr>
            <w:r>
              <w:t>-Прочие материалы, запчасти</w:t>
            </w:r>
          </w:p>
        </w:tc>
        <w:tc>
          <w:tcPr>
            <w:tcW w:w="992" w:type="dxa"/>
            <w:vAlign w:val="center"/>
          </w:tcPr>
          <w:p w:rsidR="00D67B89" w:rsidRPr="00891482" w:rsidRDefault="00D67B89" w:rsidP="00120031">
            <w:pPr>
              <w:spacing w:line="276" w:lineRule="auto"/>
              <w:jc w:val="center"/>
            </w:pPr>
            <w:r>
              <w:t>23,8</w:t>
            </w:r>
          </w:p>
        </w:tc>
        <w:tc>
          <w:tcPr>
            <w:tcW w:w="993" w:type="dxa"/>
            <w:vAlign w:val="center"/>
          </w:tcPr>
          <w:p w:rsidR="00D67B89" w:rsidRPr="00891482" w:rsidRDefault="00D67B89" w:rsidP="00120031">
            <w:pPr>
              <w:spacing w:line="276" w:lineRule="auto"/>
              <w:jc w:val="center"/>
            </w:pPr>
            <w:r>
              <w:t>23,8</w:t>
            </w:r>
          </w:p>
        </w:tc>
        <w:tc>
          <w:tcPr>
            <w:tcW w:w="1134" w:type="dxa"/>
            <w:vAlign w:val="center"/>
          </w:tcPr>
          <w:p w:rsidR="00D67B89" w:rsidRPr="00891482" w:rsidRDefault="00D67B89" w:rsidP="00120031">
            <w:pPr>
              <w:spacing w:line="276" w:lineRule="auto"/>
              <w:jc w:val="center"/>
            </w:pPr>
            <w:r>
              <w:t>200,9</w:t>
            </w:r>
          </w:p>
        </w:tc>
        <w:tc>
          <w:tcPr>
            <w:tcW w:w="992" w:type="dxa"/>
            <w:vAlign w:val="center"/>
          </w:tcPr>
          <w:p w:rsidR="00D67B89" w:rsidRDefault="00D67B89" w:rsidP="00392EF9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134" w:type="dxa"/>
            <w:vAlign w:val="center"/>
          </w:tcPr>
          <w:p w:rsidR="00D67B89" w:rsidRDefault="00D67B89" w:rsidP="00392EF9">
            <w:pPr>
              <w:jc w:val="center"/>
            </w:pPr>
            <w:r w:rsidRPr="008B7FB8">
              <w:t>0</w:t>
            </w:r>
          </w:p>
        </w:tc>
      </w:tr>
      <w:tr w:rsidR="00D67B89" w:rsidTr="00AD598D">
        <w:trPr>
          <w:trHeight w:val="527"/>
        </w:trPr>
        <w:tc>
          <w:tcPr>
            <w:tcW w:w="4325" w:type="dxa"/>
            <w:vAlign w:val="center"/>
          </w:tcPr>
          <w:p w:rsidR="00D67B89" w:rsidRDefault="00D67B89" w:rsidP="00392EF9">
            <w:pPr>
              <w:spacing w:line="276" w:lineRule="auto"/>
              <w:jc w:val="center"/>
            </w:pPr>
            <w:r>
              <w:t xml:space="preserve">- </w:t>
            </w:r>
            <w:r w:rsidRPr="00164781">
              <w:t>Уборка, содержание</w:t>
            </w:r>
            <w:r>
              <w:t xml:space="preserve"> мест захоронения</w:t>
            </w:r>
          </w:p>
          <w:p w:rsidR="00D67B89" w:rsidRDefault="00D67B89" w:rsidP="00392EF9">
            <w:pPr>
              <w:jc w:val="center"/>
            </w:pPr>
            <w:r>
              <w:rPr>
                <w:rFonts w:ascii="Arial CYR" w:hAnsi="Arial CYR" w:cs="Arial CYR"/>
                <w:sz w:val="20"/>
                <w:szCs w:val="20"/>
              </w:rPr>
              <w:t>-</w:t>
            </w:r>
            <w:r w:rsidRPr="00221729">
              <w:t>Прочие расходы</w:t>
            </w:r>
          </w:p>
          <w:p w:rsidR="00D67B89" w:rsidRPr="00DF63C0" w:rsidRDefault="00D67B89" w:rsidP="00DF63C0">
            <w:pPr>
              <w:jc w:val="center"/>
            </w:pPr>
            <w:r>
              <w:t xml:space="preserve">- </w:t>
            </w:r>
            <w:r w:rsidRPr="00DF63C0">
              <w:t>Приобретение и установка ограждения для общественных кладбищ д.Куколь, пос.Зеленец</w:t>
            </w:r>
          </w:p>
        </w:tc>
        <w:tc>
          <w:tcPr>
            <w:tcW w:w="992" w:type="dxa"/>
            <w:vAlign w:val="center"/>
          </w:tcPr>
          <w:p w:rsidR="00D67B89" w:rsidRPr="00891482" w:rsidRDefault="00D67B89" w:rsidP="00392EF9">
            <w:pPr>
              <w:spacing w:line="276" w:lineRule="auto"/>
              <w:jc w:val="center"/>
            </w:pPr>
            <w:r>
              <w:t>1006,8</w:t>
            </w:r>
          </w:p>
        </w:tc>
        <w:tc>
          <w:tcPr>
            <w:tcW w:w="993" w:type="dxa"/>
            <w:vAlign w:val="center"/>
          </w:tcPr>
          <w:p w:rsidR="00D67B89" w:rsidRDefault="00D67B89" w:rsidP="00392EF9">
            <w:pPr>
              <w:spacing w:line="276" w:lineRule="auto"/>
              <w:jc w:val="center"/>
            </w:pPr>
            <w:r>
              <w:t>1006,5</w:t>
            </w:r>
          </w:p>
        </w:tc>
        <w:tc>
          <w:tcPr>
            <w:tcW w:w="1134" w:type="dxa"/>
            <w:vAlign w:val="center"/>
          </w:tcPr>
          <w:p w:rsidR="00D67B89" w:rsidRDefault="00D67B89" w:rsidP="00AD598D">
            <w:pPr>
              <w:spacing w:line="276" w:lineRule="auto"/>
              <w:ind w:left="-108" w:right="-108"/>
              <w:jc w:val="center"/>
            </w:pPr>
            <w:r>
              <w:t>1087,0</w:t>
            </w:r>
          </w:p>
        </w:tc>
        <w:tc>
          <w:tcPr>
            <w:tcW w:w="992" w:type="dxa"/>
            <w:vAlign w:val="center"/>
          </w:tcPr>
          <w:p w:rsidR="00D67B89" w:rsidRDefault="00D67B89" w:rsidP="00392EF9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134" w:type="dxa"/>
            <w:vAlign w:val="center"/>
          </w:tcPr>
          <w:p w:rsidR="00D67B89" w:rsidRDefault="00D67B89" w:rsidP="00392EF9">
            <w:pPr>
              <w:jc w:val="center"/>
            </w:pPr>
            <w:r w:rsidRPr="007048D9">
              <w:t>0</w:t>
            </w:r>
          </w:p>
        </w:tc>
      </w:tr>
      <w:tr w:rsidR="00D67B89" w:rsidTr="00AD598D">
        <w:trPr>
          <w:trHeight w:val="527"/>
        </w:trPr>
        <w:tc>
          <w:tcPr>
            <w:tcW w:w="4325" w:type="dxa"/>
            <w:vAlign w:val="center"/>
          </w:tcPr>
          <w:p w:rsidR="00D67B89" w:rsidRDefault="00D67B89" w:rsidP="00392EF9">
            <w:pPr>
              <w:spacing w:line="276" w:lineRule="auto"/>
              <w:jc w:val="center"/>
            </w:pPr>
            <w:r>
              <w:t>-Прочие услуги</w:t>
            </w:r>
          </w:p>
          <w:p w:rsidR="00D67B89" w:rsidRDefault="00D67B89" w:rsidP="00392EF9">
            <w:pPr>
              <w:spacing w:line="276" w:lineRule="auto"/>
              <w:jc w:val="center"/>
            </w:pPr>
            <w:r>
              <w:t>-Транспортные расходы по вывозу несанкционированных свалок, вывоз ТКО</w:t>
            </w:r>
          </w:p>
          <w:p w:rsidR="00D67B89" w:rsidRDefault="00D67B89" w:rsidP="00392EF9">
            <w:pPr>
              <w:spacing w:line="276" w:lineRule="auto"/>
              <w:jc w:val="center"/>
            </w:pPr>
            <w:r>
              <w:t>- Д</w:t>
            </w:r>
            <w:r w:rsidRPr="00DC03F7">
              <w:t>оговор(дворник)</w:t>
            </w:r>
            <w:r>
              <w:t>, (уборщица),</w:t>
            </w:r>
          </w:p>
          <w:p w:rsidR="00D67B89" w:rsidRDefault="00D67B89" w:rsidP="00392EF9">
            <w:pPr>
              <w:spacing w:line="276" w:lineRule="auto"/>
              <w:jc w:val="center"/>
            </w:pPr>
            <w:r>
              <w:t>- Договор благоустройство территории)</w:t>
            </w:r>
          </w:p>
          <w:p w:rsidR="00D67B89" w:rsidRDefault="00D67B89" w:rsidP="00392EF9">
            <w:pPr>
              <w:spacing w:line="276" w:lineRule="auto"/>
              <w:jc w:val="center"/>
            </w:pPr>
            <w:r>
              <w:t>-Обрезка крон деревьев</w:t>
            </w:r>
          </w:p>
          <w:p w:rsidR="00D67B89" w:rsidRPr="00DC03F7" w:rsidRDefault="00D67B89" w:rsidP="00392EF9">
            <w:pPr>
              <w:spacing w:line="276" w:lineRule="auto"/>
              <w:jc w:val="center"/>
            </w:pPr>
            <w:r>
              <w:t>-Материалы, инвентарь для санитарного содержания территории</w:t>
            </w:r>
          </w:p>
        </w:tc>
        <w:tc>
          <w:tcPr>
            <w:tcW w:w="992" w:type="dxa"/>
            <w:vAlign w:val="center"/>
          </w:tcPr>
          <w:p w:rsidR="00D67B89" w:rsidRPr="00891482" w:rsidRDefault="00D67B89" w:rsidP="00120031">
            <w:pPr>
              <w:spacing w:line="276" w:lineRule="auto"/>
              <w:jc w:val="center"/>
            </w:pPr>
            <w:r>
              <w:t>149,2</w:t>
            </w:r>
          </w:p>
        </w:tc>
        <w:tc>
          <w:tcPr>
            <w:tcW w:w="993" w:type="dxa"/>
            <w:vAlign w:val="center"/>
          </w:tcPr>
          <w:p w:rsidR="00D67B89" w:rsidRDefault="00D67B89" w:rsidP="00120031">
            <w:pPr>
              <w:spacing w:line="276" w:lineRule="auto"/>
              <w:jc w:val="center"/>
            </w:pPr>
            <w:r>
              <w:t>149,2</w:t>
            </w:r>
          </w:p>
        </w:tc>
        <w:tc>
          <w:tcPr>
            <w:tcW w:w="1134" w:type="dxa"/>
            <w:vAlign w:val="center"/>
          </w:tcPr>
          <w:p w:rsidR="00D67B89" w:rsidRDefault="00D67B89" w:rsidP="00120031">
            <w:pPr>
              <w:spacing w:line="276" w:lineRule="auto"/>
              <w:jc w:val="center"/>
            </w:pPr>
            <w:r>
              <w:t>149,5</w:t>
            </w:r>
          </w:p>
        </w:tc>
        <w:tc>
          <w:tcPr>
            <w:tcW w:w="992" w:type="dxa"/>
            <w:vAlign w:val="center"/>
          </w:tcPr>
          <w:p w:rsidR="00D67B89" w:rsidRDefault="00D67B89" w:rsidP="00392EF9">
            <w:pPr>
              <w:spacing w:line="276" w:lineRule="auto"/>
              <w:jc w:val="center"/>
            </w:pPr>
            <w:r>
              <w:t>0,0</w:t>
            </w:r>
          </w:p>
        </w:tc>
        <w:tc>
          <w:tcPr>
            <w:tcW w:w="1134" w:type="dxa"/>
            <w:vAlign w:val="center"/>
          </w:tcPr>
          <w:p w:rsidR="00D67B89" w:rsidRDefault="00D67B89" w:rsidP="00392EF9">
            <w:pPr>
              <w:jc w:val="center"/>
            </w:pPr>
            <w:r w:rsidRPr="007048D9">
              <w:t>0</w:t>
            </w:r>
          </w:p>
        </w:tc>
      </w:tr>
      <w:tr w:rsidR="00D67B89" w:rsidTr="00A422D2">
        <w:trPr>
          <w:trHeight w:val="283"/>
        </w:trPr>
        <w:tc>
          <w:tcPr>
            <w:tcW w:w="4325" w:type="dxa"/>
            <w:vAlign w:val="center"/>
          </w:tcPr>
          <w:p w:rsidR="00D67B89" w:rsidRDefault="00D67B89" w:rsidP="00392EF9">
            <w:pPr>
              <w:spacing w:line="276" w:lineRule="auto"/>
              <w:jc w:val="center"/>
            </w:pPr>
            <w:r>
              <w:t>ИТОГО: тыс. руб.</w:t>
            </w:r>
          </w:p>
        </w:tc>
        <w:tc>
          <w:tcPr>
            <w:tcW w:w="992" w:type="dxa"/>
            <w:vAlign w:val="center"/>
          </w:tcPr>
          <w:p w:rsidR="00D67B89" w:rsidRDefault="00D67B89" w:rsidP="00AD598D">
            <w:pPr>
              <w:spacing w:line="276" w:lineRule="auto"/>
              <w:ind w:right="-108"/>
              <w:jc w:val="center"/>
            </w:pPr>
            <w:r>
              <w:t>1845,0</w:t>
            </w:r>
          </w:p>
        </w:tc>
        <w:tc>
          <w:tcPr>
            <w:tcW w:w="993" w:type="dxa"/>
            <w:vAlign w:val="center"/>
          </w:tcPr>
          <w:p w:rsidR="00D67B89" w:rsidRDefault="00D67B89" w:rsidP="00AD598D">
            <w:pPr>
              <w:spacing w:line="276" w:lineRule="auto"/>
              <w:ind w:right="-108"/>
              <w:jc w:val="center"/>
            </w:pPr>
            <w:r>
              <w:t>1809,5</w:t>
            </w:r>
          </w:p>
        </w:tc>
        <w:tc>
          <w:tcPr>
            <w:tcW w:w="3260" w:type="dxa"/>
            <w:gridSpan w:val="3"/>
            <w:vAlign w:val="center"/>
          </w:tcPr>
          <w:p w:rsidR="00D67B89" w:rsidRDefault="00D67B89" w:rsidP="00120031">
            <w:pPr>
              <w:spacing w:line="276" w:lineRule="auto"/>
              <w:jc w:val="center"/>
            </w:pPr>
            <w:r>
              <w:t>2258,2</w:t>
            </w:r>
          </w:p>
        </w:tc>
      </w:tr>
    </w:tbl>
    <w:p w:rsidR="00D67B89" w:rsidRDefault="00D67B89" w:rsidP="00F2531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67B89" w:rsidRDefault="00D67B89" w:rsidP="00F253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Сроки и этапы реализации Программы</w:t>
      </w:r>
    </w:p>
    <w:p w:rsidR="00D67B89" w:rsidRDefault="00D67B89" w:rsidP="00F25318">
      <w:pPr>
        <w:jc w:val="center"/>
        <w:rPr>
          <w:b/>
          <w:bCs/>
        </w:rPr>
      </w:pPr>
    </w:p>
    <w:p w:rsidR="00D67B89" w:rsidRDefault="00D67B89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>Программа рассчитана на  2020-2022 г.г.</w:t>
      </w:r>
    </w:p>
    <w:p w:rsidR="00D67B89" w:rsidRDefault="00D67B89" w:rsidP="00F25318">
      <w:pPr>
        <w:jc w:val="both"/>
      </w:pPr>
    </w:p>
    <w:p w:rsidR="00D67B89" w:rsidRDefault="00D67B89" w:rsidP="00F253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 Объемы и источники финансирования Программы</w:t>
      </w:r>
    </w:p>
    <w:p w:rsidR="00D67B89" w:rsidRDefault="00D67B89" w:rsidP="00F25318">
      <w:pPr>
        <w:jc w:val="center"/>
        <w:rPr>
          <w:b/>
          <w:bCs/>
          <w:sz w:val="28"/>
          <w:szCs w:val="28"/>
        </w:rPr>
      </w:pPr>
    </w:p>
    <w:p w:rsidR="00D67B89" w:rsidRDefault="00D67B89" w:rsidP="0046525A">
      <w:pPr>
        <w:ind w:firstLine="709"/>
        <w:rPr>
          <w:sz w:val="28"/>
          <w:szCs w:val="28"/>
        </w:rPr>
      </w:pPr>
      <w:r>
        <w:rPr>
          <w:sz w:val="28"/>
          <w:szCs w:val="28"/>
        </w:rPr>
        <w:t>Финансирование мероприятий Программы  осуществляется за счет средств местного бюджета и внебюджетных средств.</w:t>
      </w:r>
    </w:p>
    <w:p w:rsidR="00D67B89" w:rsidRDefault="00D67B89" w:rsidP="0046525A">
      <w:pPr>
        <w:ind w:firstLine="709"/>
        <w:rPr>
          <w:sz w:val="28"/>
          <w:szCs w:val="28"/>
        </w:rPr>
      </w:pPr>
    </w:p>
    <w:p w:rsidR="00D67B89" w:rsidRPr="00AD598D" w:rsidRDefault="00D67B89" w:rsidP="0046525A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Общий объем финансирования Программы составляет </w:t>
      </w:r>
      <w:r>
        <w:rPr>
          <w:b/>
          <w:sz w:val="28"/>
          <w:szCs w:val="28"/>
        </w:rPr>
        <w:t>5912,7</w:t>
      </w:r>
      <w:r w:rsidRPr="00AD598D">
        <w:rPr>
          <w:sz w:val="28"/>
          <w:szCs w:val="28"/>
        </w:rPr>
        <w:t xml:space="preserve"> тыс. руб.</w:t>
      </w:r>
    </w:p>
    <w:p w:rsidR="00D67B89" w:rsidRDefault="00D67B89" w:rsidP="0046525A">
      <w:pPr>
        <w:ind w:firstLine="709"/>
        <w:rPr>
          <w:sz w:val="28"/>
          <w:szCs w:val="28"/>
        </w:rPr>
      </w:pPr>
    </w:p>
    <w:p w:rsidR="00D67B89" w:rsidRDefault="00D67B89" w:rsidP="00F253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Организация управления реализацией Программы </w:t>
      </w:r>
    </w:p>
    <w:p w:rsidR="00D67B89" w:rsidRDefault="00D67B89" w:rsidP="00F253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 контроль за ходом ее выполнения</w:t>
      </w:r>
    </w:p>
    <w:p w:rsidR="00D67B89" w:rsidRDefault="00D67B89" w:rsidP="00F25318">
      <w:pPr>
        <w:jc w:val="center"/>
        <w:rPr>
          <w:b/>
          <w:bCs/>
          <w:sz w:val="28"/>
          <w:szCs w:val="28"/>
        </w:rPr>
      </w:pPr>
    </w:p>
    <w:p w:rsidR="00D67B89" w:rsidRDefault="00D67B89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Администрация муниципального образования Усадищенское  сельское поселение осуществляет координацию деятельности исполнителей Программы, контроль за сроками выполнения мероприятий Программы, целевым расходованием выделяемых финансовых средств и эффективностью их использования в пределах своей компетенции.</w:t>
      </w:r>
    </w:p>
    <w:p w:rsidR="00D67B89" w:rsidRDefault="00D67B89" w:rsidP="00F25318">
      <w:pPr>
        <w:jc w:val="both"/>
      </w:pPr>
    </w:p>
    <w:p w:rsidR="00D67B89" w:rsidRDefault="00D67B89" w:rsidP="00F25318"/>
    <w:p w:rsidR="00D67B89" w:rsidRDefault="00D67B89"/>
    <w:sectPr w:rsidR="00D67B89" w:rsidSect="00A06A7F">
      <w:pgSz w:w="11906" w:h="16838"/>
      <w:pgMar w:top="36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5318"/>
    <w:rsid w:val="00007B23"/>
    <w:rsid w:val="00057FE0"/>
    <w:rsid w:val="00072ABE"/>
    <w:rsid w:val="00075528"/>
    <w:rsid w:val="00081819"/>
    <w:rsid w:val="000821A0"/>
    <w:rsid w:val="00120031"/>
    <w:rsid w:val="001267DF"/>
    <w:rsid w:val="00164781"/>
    <w:rsid w:val="001D5C21"/>
    <w:rsid w:val="00221729"/>
    <w:rsid w:val="00242195"/>
    <w:rsid w:val="0027086B"/>
    <w:rsid w:val="002D5943"/>
    <w:rsid w:val="002E2D0B"/>
    <w:rsid w:val="002F7EB5"/>
    <w:rsid w:val="00342655"/>
    <w:rsid w:val="0037203F"/>
    <w:rsid w:val="00392EF9"/>
    <w:rsid w:val="003F7985"/>
    <w:rsid w:val="004073DA"/>
    <w:rsid w:val="00436241"/>
    <w:rsid w:val="0046525A"/>
    <w:rsid w:val="00466AE4"/>
    <w:rsid w:val="004B3D31"/>
    <w:rsid w:val="004D201F"/>
    <w:rsid w:val="004F6D98"/>
    <w:rsid w:val="00500317"/>
    <w:rsid w:val="00500D2C"/>
    <w:rsid w:val="00505FE6"/>
    <w:rsid w:val="0050768B"/>
    <w:rsid w:val="00516BEB"/>
    <w:rsid w:val="005639BB"/>
    <w:rsid w:val="00571587"/>
    <w:rsid w:val="00642C58"/>
    <w:rsid w:val="00656F58"/>
    <w:rsid w:val="00675B1D"/>
    <w:rsid w:val="006862B7"/>
    <w:rsid w:val="006A4487"/>
    <w:rsid w:val="007048D9"/>
    <w:rsid w:val="00705335"/>
    <w:rsid w:val="00762D27"/>
    <w:rsid w:val="00780F6B"/>
    <w:rsid w:val="007862FE"/>
    <w:rsid w:val="007A10B9"/>
    <w:rsid w:val="007E5BEE"/>
    <w:rsid w:val="007F0F54"/>
    <w:rsid w:val="007F7DE2"/>
    <w:rsid w:val="00812E62"/>
    <w:rsid w:val="00813FAB"/>
    <w:rsid w:val="00850C7B"/>
    <w:rsid w:val="00891482"/>
    <w:rsid w:val="0089620E"/>
    <w:rsid w:val="008B7FB8"/>
    <w:rsid w:val="009209FD"/>
    <w:rsid w:val="00933546"/>
    <w:rsid w:val="009E1A31"/>
    <w:rsid w:val="009E744C"/>
    <w:rsid w:val="00A06A7F"/>
    <w:rsid w:val="00A422D2"/>
    <w:rsid w:val="00AA3FC8"/>
    <w:rsid w:val="00AA6F9F"/>
    <w:rsid w:val="00AD3FD3"/>
    <w:rsid w:val="00AD598D"/>
    <w:rsid w:val="00AE6BAE"/>
    <w:rsid w:val="00AF2C1E"/>
    <w:rsid w:val="00B417BB"/>
    <w:rsid w:val="00B43805"/>
    <w:rsid w:val="00B93ABB"/>
    <w:rsid w:val="00BD45EF"/>
    <w:rsid w:val="00BE53BE"/>
    <w:rsid w:val="00BF29D4"/>
    <w:rsid w:val="00C15111"/>
    <w:rsid w:val="00C32208"/>
    <w:rsid w:val="00C51DD7"/>
    <w:rsid w:val="00CA6F48"/>
    <w:rsid w:val="00CB0EE8"/>
    <w:rsid w:val="00CF34ED"/>
    <w:rsid w:val="00D67B89"/>
    <w:rsid w:val="00DA64D0"/>
    <w:rsid w:val="00DC03F7"/>
    <w:rsid w:val="00DE08D5"/>
    <w:rsid w:val="00DF63C0"/>
    <w:rsid w:val="00E16875"/>
    <w:rsid w:val="00E6008A"/>
    <w:rsid w:val="00EA72EA"/>
    <w:rsid w:val="00F25318"/>
    <w:rsid w:val="00FA061B"/>
    <w:rsid w:val="00FB4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318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A06A7F"/>
    <w:pPr>
      <w:keepNext/>
      <w:overflowPunct w:val="0"/>
      <w:autoSpaceDE w:val="0"/>
      <w:autoSpaceDN w:val="0"/>
      <w:adjustRightInd w:val="0"/>
      <w:spacing w:before="240" w:after="60"/>
      <w:outlineLvl w:val="2"/>
    </w:pPr>
    <w:rPr>
      <w:rFonts w:ascii="Cambria" w:eastAsia="Calibri" w:hAnsi="Cambria"/>
      <w:b/>
      <w:sz w:val="2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B0EE8"/>
    <w:rPr>
      <w:rFonts w:ascii="Cambria" w:hAnsi="Cambria" w:cs="Times New Roman"/>
      <w:b/>
      <w:sz w:val="26"/>
    </w:rPr>
  </w:style>
  <w:style w:type="character" w:styleId="Strong">
    <w:name w:val="Strong"/>
    <w:basedOn w:val="DefaultParagraphFont"/>
    <w:uiPriority w:val="99"/>
    <w:qFormat/>
    <w:rsid w:val="00F25318"/>
    <w:rPr>
      <w:rFonts w:cs="Times New Roman"/>
      <w:b/>
      <w:i/>
      <w:sz w:val="28"/>
      <w:lang w:val="en-GB" w:eastAsia="en-US"/>
    </w:rPr>
  </w:style>
  <w:style w:type="paragraph" w:styleId="NormalWeb">
    <w:name w:val="Normal (Web)"/>
    <w:basedOn w:val="Normal"/>
    <w:uiPriority w:val="99"/>
    <w:semiHidden/>
    <w:rsid w:val="00F25318"/>
    <w:pPr>
      <w:spacing w:before="100" w:beforeAutospacing="1" w:after="100" w:afterAutospacing="1"/>
    </w:pPr>
    <w:rPr>
      <w:color w:val="000000"/>
      <w:sz w:val="18"/>
      <w:szCs w:val="18"/>
    </w:rPr>
  </w:style>
  <w:style w:type="table" w:styleId="TableGrid">
    <w:name w:val="Table Grid"/>
    <w:basedOn w:val="TableNormal"/>
    <w:uiPriority w:val="99"/>
    <w:rsid w:val="00F25318"/>
    <w:rPr>
      <w:rFonts w:eastAsia="Times New Roman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25318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5318"/>
    <w:rPr>
      <w:rFonts w:ascii="Tahoma" w:hAnsi="Tahoma" w:cs="Times New Roman"/>
      <w:sz w:val="16"/>
      <w:lang w:eastAsia="ru-RU"/>
    </w:rPr>
  </w:style>
  <w:style w:type="character" w:customStyle="1" w:styleId="Heading3Char1">
    <w:name w:val="Heading 3 Char1"/>
    <w:link w:val="Heading3"/>
    <w:uiPriority w:val="99"/>
    <w:semiHidden/>
    <w:locked/>
    <w:rsid w:val="00A06A7F"/>
    <w:rPr>
      <w:rFonts w:ascii="Cambria" w:hAnsi="Cambria"/>
      <w:b/>
      <w:sz w:val="26"/>
      <w:lang w:val="ru-RU" w:eastAsia="ru-RU"/>
    </w:rPr>
  </w:style>
  <w:style w:type="paragraph" w:styleId="Title">
    <w:name w:val="Title"/>
    <w:basedOn w:val="Normal"/>
    <w:link w:val="TitleChar1"/>
    <w:uiPriority w:val="99"/>
    <w:qFormat/>
    <w:rsid w:val="00A06A7F"/>
    <w:pPr>
      <w:jc w:val="center"/>
    </w:pPr>
    <w:rPr>
      <w:rFonts w:ascii="Calibri" w:eastAsia="Calibri" w:hAnsi="Calibri"/>
      <w:b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CB0EE8"/>
    <w:rPr>
      <w:rFonts w:ascii="Cambria" w:hAnsi="Cambria" w:cs="Times New Roman"/>
      <w:b/>
      <w:kern w:val="28"/>
      <w:sz w:val="32"/>
    </w:rPr>
  </w:style>
  <w:style w:type="paragraph" w:styleId="Subtitle">
    <w:name w:val="Subtitle"/>
    <w:basedOn w:val="Normal"/>
    <w:link w:val="SubtitleChar"/>
    <w:uiPriority w:val="99"/>
    <w:qFormat/>
    <w:rsid w:val="00A06A7F"/>
    <w:pPr>
      <w:jc w:val="center"/>
    </w:pPr>
    <w:rPr>
      <w:rFonts w:ascii="Cambria" w:eastAsia="Calibri" w:hAnsi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B0EE8"/>
    <w:rPr>
      <w:rFonts w:ascii="Cambria" w:hAnsi="Cambria" w:cs="Times New Roman"/>
      <w:sz w:val="24"/>
    </w:rPr>
  </w:style>
  <w:style w:type="character" w:customStyle="1" w:styleId="TitleChar1">
    <w:name w:val="Title Char1"/>
    <w:link w:val="Title"/>
    <w:uiPriority w:val="99"/>
    <w:locked/>
    <w:rsid w:val="00A06A7F"/>
    <w:rPr>
      <w:b/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454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6</Pages>
  <Words>1780</Words>
  <Characters>10149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ПРОЕКТ</dc:title>
  <dc:subject/>
  <dc:creator>Стемпень Елена</dc:creator>
  <cp:keywords/>
  <dc:description/>
  <cp:lastModifiedBy>Я</cp:lastModifiedBy>
  <cp:revision>5</cp:revision>
  <cp:lastPrinted>2019-11-01T10:03:00Z</cp:lastPrinted>
  <dcterms:created xsi:type="dcterms:W3CDTF">2019-11-15T12:14:00Z</dcterms:created>
  <dcterms:modified xsi:type="dcterms:W3CDTF">2019-11-26T09:58:00Z</dcterms:modified>
</cp:coreProperties>
</file>