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DDB" w:rsidRPr="003F6125" w:rsidRDefault="00AC2DDB" w:rsidP="003F6125">
      <w:pPr>
        <w:jc w:val="right"/>
        <w:rPr>
          <w:sz w:val="28"/>
          <w:szCs w:val="28"/>
        </w:rPr>
      </w:pPr>
      <w:r w:rsidRPr="003F6125">
        <w:rPr>
          <w:sz w:val="28"/>
          <w:szCs w:val="28"/>
        </w:rPr>
        <w:t xml:space="preserve">                                                                                                         </w:t>
      </w:r>
      <w:r>
        <w:rPr>
          <w:sz w:val="28"/>
          <w:szCs w:val="28"/>
        </w:rPr>
        <w:t xml:space="preserve">    </w:t>
      </w:r>
    </w:p>
    <w:p w:rsidR="00AC2DDB" w:rsidRDefault="00AC2DDB" w:rsidP="003F6125">
      <w:r>
        <w:t xml:space="preserve">                    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636284206" r:id="rId6"/>
        </w:object>
      </w:r>
    </w:p>
    <w:p w:rsidR="00AC2DDB" w:rsidRDefault="00AC2DDB" w:rsidP="003F6125">
      <w:pPr>
        <w:jc w:val="center"/>
      </w:pPr>
    </w:p>
    <w:p w:rsidR="00AC2DDB" w:rsidRPr="003F6125" w:rsidRDefault="00AC2DDB" w:rsidP="003F6125">
      <w:pPr>
        <w:pStyle w:val="Title"/>
        <w:rPr>
          <w:rFonts w:ascii="Times New Roman" w:hAnsi="Times New Roman" w:cs="Times New Roman"/>
          <w:b/>
          <w:bCs/>
          <w:sz w:val="28"/>
          <w:szCs w:val="28"/>
        </w:rPr>
      </w:pPr>
      <w:r w:rsidRPr="003F6125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AC2DDB" w:rsidRPr="002F7EB5" w:rsidRDefault="00AC2DDB" w:rsidP="003F6125">
      <w:pPr>
        <w:pStyle w:val="Subtitle"/>
        <w:rPr>
          <w:b/>
          <w:bCs/>
        </w:rPr>
      </w:pPr>
      <w:r w:rsidRPr="002F7EB5">
        <w:rPr>
          <w:b/>
          <w:bCs/>
        </w:rPr>
        <w:t>МУНИЦИПАЛЬНОГО ОБРАЗОВАНИЯ</w:t>
      </w:r>
    </w:p>
    <w:p w:rsidR="00AC2DDB" w:rsidRPr="002F7EB5" w:rsidRDefault="00AC2DDB" w:rsidP="003F6125">
      <w:pPr>
        <w:pStyle w:val="Subtitle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:rsidR="00AC2DDB" w:rsidRPr="002F7EB5" w:rsidRDefault="00AC2DDB" w:rsidP="003F6125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Волховского муниципального района</w:t>
      </w:r>
    </w:p>
    <w:p w:rsidR="00AC2DDB" w:rsidRDefault="00AC2DDB" w:rsidP="003F6125">
      <w:pPr>
        <w:jc w:val="center"/>
        <w:rPr>
          <w:b/>
          <w:bCs/>
          <w:sz w:val="28"/>
          <w:szCs w:val="28"/>
        </w:rPr>
      </w:pPr>
      <w:r w:rsidRPr="002F7EB5">
        <w:rPr>
          <w:b/>
          <w:bCs/>
          <w:sz w:val="28"/>
          <w:szCs w:val="28"/>
        </w:rPr>
        <w:t>Ленинградской области</w:t>
      </w:r>
    </w:p>
    <w:p w:rsidR="00AC2DDB" w:rsidRDefault="00AC2DDB" w:rsidP="003F61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AC2DDB" w:rsidRPr="00675B1D" w:rsidRDefault="00AC2DDB" w:rsidP="003F6125">
      <w:pPr>
        <w:jc w:val="center"/>
        <w:rPr>
          <w:sz w:val="22"/>
          <w:szCs w:val="22"/>
        </w:rPr>
      </w:pPr>
    </w:p>
    <w:p w:rsidR="00AC2DDB" w:rsidRPr="003F6125" w:rsidRDefault="00AC2DDB" w:rsidP="00292452">
      <w:pPr>
        <w:pStyle w:val="Heading3"/>
        <w:tabs>
          <w:tab w:val="center" w:pos="4989"/>
          <w:tab w:val="left" w:pos="8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F6125">
        <w:rPr>
          <w:rFonts w:ascii="Times New Roman" w:hAnsi="Times New Roman" w:cs="Times New Roman"/>
        </w:rPr>
        <w:t>П О С Т А Н О В Л Е Н И Е</w:t>
      </w:r>
      <w:r>
        <w:rPr>
          <w:rFonts w:ascii="Times New Roman" w:hAnsi="Times New Roman" w:cs="Times New Roman"/>
        </w:rPr>
        <w:tab/>
      </w:r>
    </w:p>
    <w:p w:rsidR="00AC2DDB" w:rsidRPr="003F6125" w:rsidRDefault="00AC2DDB" w:rsidP="003F6125"/>
    <w:p w:rsidR="00AC2DDB" w:rsidRDefault="00AC2DDB" w:rsidP="003F612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26  ноября  </w:t>
      </w:r>
      <w:r w:rsidRPr="00057FE0">
        <w:rPr>
          <w:sz w:val="28"/>
          <w:szCs w:val="28"/>
        </w:rPr>
        <w:t>20</w:t>
      </w:r>
      <w:r>
        <w:rPr>
          <w:sz w:val="28"/>
          <w:szCs w:val="28"/>
        </w:rPr>
        <w:t xml:space="preserve">19 года  № 174  </w:t>
      </w:r>
    </w:p>
    <w:p w:rsidR="00AC2DDB" w:rsidRDefault="00AC2DDB" w:rsidP="003F612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AC2DDB" w:rsidRPr="00A90D3A" w:rsidRDefault="00AC2DDB" w:rsidP="003F6125">
      <w:pPr>
        <w:ind w:firstLine="708"/>
        <w:jc w:val="center"/>
        <w:rPr>
          <w:b/>
          <w:bCs/>
          <w:sz w:val="28"/>
          <w:szCs w:val="28"/>
        </w:rPr>
      </w:pPr>
      <w:r w:rsidRPr="00A90D3A">
        <w:rPr>
          <w:b/>
          <w:bCs/>
          <w:sz w:val="28"/>
          <w:szCs w:val="28"/>
        </w:rPr>
        <w:t>Об утверждении муниципальной программы  МО Усадищенское сельское поселение «Развитие физической культуры и спорта в  МО Усадищенс</w:t>
      </w:r>
      <w:r>
        <w:rPr>
          <w:b/>
          <w:bCs/>
          <w:sz w:val="28"/>
          <w:szCs w:val="28"/>
        </w:rPr>
        <w:t>кое сельское поселение  на  2020 – 2022</w:t>
      </w:r>
      <w:r w:rsidRPr="00A90D3A">
        <w:rPr>
          <w:b/>
          <w:bCs/>
          <w:sz w:val="28"/>
          <w:szCs w:val="28"/>
        </w:rPr>
        <w:t xml:space="preserve"> годы»</w:t>
      </w:r>
    </w:p>
    <w:p w:rsidR="00AC2DDB" w:rsidRDefault="00AC2DDB" w:rsidP="003F6125">
      <w:pPr>
        <w:jc w:val="center"/>
        <w:rPr>
          <w:sz w:val="24"/>
          <w:szCs w:val="24"/>
        </w:rPr>
      </w:pPr>
    </w:p>
    <w:p w:rsidR="00AC2DDB" w:rsidRDefault="00AC2DDB" w:rsidP="003F6125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8"/>
          <w:szCs w:val="28"/>
        </w:rPr>
        <w:t xml:space="preserve">Руководствуясь статьей 179 Бюджетного Кодекса Российской Федерации, на основании Федерального закона № 131 от 06.10.2003 года «Об общих принципах организации местного самоуправления в Российской Федерации» в целях развития физической культуры и спорта на территории муниципального образования, вовлечения населения в занятия физической культурой и спортом, пропаганды здорового образа жизни </w:t>
      </w:r>
    </w:p>
    <w:p w:rsidR="00AC2DDB" w:rsidRDefault="00AC2DDB" w:rsidP="003F6125">
      <w:pPr>
        <w:jc w:val="both"/>
        <w:rPr>
          <w:sz w:val="24"/>
          <w:szCs w:val="24"/>
        </w:rPr>
      </w:pPr>
    </w:p>
    <w:p w:rsidR="00AC2DDB" w:rsidRDefault="00AC2DDB" w:rsidP="008A7169">
      <w:pPr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AC2DDB" w:rsidRDefault="00AC2DDB" w:rsidP="008A7169">
      <w:pPr>
        <w:jc w:val="center"/>
        <w:rPr>
          <w:sz w:val="24"/>
          <w:szCs w:val="24"/>
        </w:rPr>
      </w:pPr>
    </w:p>
    <w:p w:rsidR="00AC2DDB" w:rsidRDefault="00AC2DDB" w:rsidP="008A716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1.Утвердить муниципальную программу  «Развитие физической культуры и спорта в МО Усадищенское сельское поселение на  2020 – 2022 годы».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Сектору экономики и финансов администрации МО Усадищенское сельское поселение предусмотреть ассигнования на реализацию муниципальной  программы «Развитие физической культуры и спорта в МО Усадищенское сельское поселение.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 Установить, что  муниципальная</w:t>
      </w:r>
      <w:r>
        <w:rPr>
          <w:sz w:val="28"/>
          <w:szCs w:val="28"/>
        </w:rPr>
        <w:tab/>
        <w:t xml:space="preserve"> программа «Развитие  физической культуры и спорта в МО Усадищенское сельское поселение на 2020-2022 годы» подлежит  ежегодной корректировке мероприятий и объемов их финансирования с учетом возможностей средств бюджета поселения.</w:t>
      </w:r>
    </w:p>
    <w:p w:rsidR="00AC2DDB" w:rsidRDefault="00AC2DDB" w:rsidP="00D84A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4. Настоящее постановление опубликовать (обнародовать) в газете «Провинция. Северо-Запад». Полный текст постановления с приложением разместить в сетевом издании «ВолховСМИ» и на официальном сайте администрации МО Усадищенское сельское поселение. </w:t>
      </w:r>
    </w:p>
    <w:p w:rsidR="00AC2DDB" w:rsidRPr="00077F5B" w:rsidRDefault="00AC2DDB" w:rsidP="00077F5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77F5B">
        <w:rPr>
          <w:rFonts w:ascii="Times New Roman" w:hAnsi="Times New Roman" w:cs="Times New Roman"/>
          <w:sz w:val="28"/>
          <w:szCs w:val="28"/>
        </w:rPr>
        <w:t>5.</w:t>
      </w:r>
      <w:r w:rsidRPr="00077F5B">
        <w:rPr>
          <w:rFonts w:ascii="Times New Roman" w:hAnsi="Times New Roman" w:cs="Times New Roman"/>
        </w:rPr>
        <w:t xml:space="preserve"> </w:t>
      </w:r>
      <w:r w:rsidRPr="00077F5B">
        <w:rPr>
          <w:rFonts w:ascii="Times New Roman" w:hAnsi="Times New Roman" w:cs="Times New Roman"/>
          <w:sz w:val="28"/>
          <w:szCs w:val="28"/>
        </w:rPr>
        <w:t>Настоящее постановление всту</w:t>
      </w:r>
      <w:r>
        <w:rPr>
          <w:rFonts w:ascii="Times New Roman" w:hAnsi="Times New Roman" w:cs="Times New Roman"/>
          <w:sz w:val="28"/>
          <w:szCs w:val="28"/>
        </w:rPr>
        <w:t>пает в силу со дня, следующего за днем его официального опубликования (обнародования)</w:t>
      </w:r>
      <w:r w:rsidRPr="00077F5B">
        <w:rPr>
          <w:rFonts w:ascii="Times New Roman" w:hAnsi="Times New Roman" w:cs="Times New Roman"/>
          <w:sz w:val="28"/>
          <w:szCs w:val="28"/>
        </w:rPr>
        <w:t>.</w:t>
      </w:r>
    </w:p>
    <w:p w:rsidR="00AC2DDB" w:rsidRDefault="00AC2DDB" w:rsidP="003F61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6. Контроль за исполнением данного постановления возложить на начальника сектора экономики и финансов.</w:t>
      </w:r>
    </w:p>
    <w:p w:rsidR="00AC2DDB" w:rsidRDefault="00AC2DDB" w:rsidP="003F6125">
      <w:pPr>
        <w:jc w:val="both"/>
        <w:rPr>
          <w:sz w:val="28"/>
          <w:szCs w:val="28"/>
        </w:rPr>
      </w:pPr>
    </w:p>
    <w:p w:rsidR="00AC2DDB" w:rsidRDefault="00AC2DDB" w:rsidP="00EF7A74">
      <w:pPr>
        <w:tabs>
          <w:tab w:val="left" w:pos="1487"/>
        </w:tabs>
        <w:rPr>
          <w:b/>
          <w:bCs/>
          <w:sz w:val="24"/>
          <w:szCs w:val="24"/>
        </w:rPr>
      </w:pPr>
    </w:p>
    <w:p w:rsidR="00AC2DDB" w:rsidRDefault="00AC2DDB" w:rsidP="00EF7A74">
      <w:pPr>
        <w:tabs>
          <w:tab w:val="left" w:pos="1487"/>
        </w:tabs>
        <w:rPr>
          <w:b/>
          <w:bCs/>
          <w:sz w:val="24"/>
          <w:szCs w:val="24"/>
        </w:rPr>
      </w:pPr>
    </w:p>
    <w:p w:rsidR="00AC2DDB" w:rsidRDefault="00AC2DDB" w:rsidP="00EF7A74">
      <w:pPr>
        <w:tabs>
          <w:tab w:val="left" w:pos="1487"/>
        </w:tabs>
        <w:rPr>
          <w:b/>
          <w:bCs/>
          <w:sz w:val="24"/>
          <w:szCs w:val="24"/>
        </w:rPr>
      </w:pPr>
    </w:p>
    <w:p w:rsidR="00AC2DDB" w:rsidRDefault="00AC2DDB" w:rsidP="00EF7A74">
      <w:pPr>
        <w:tabs>
          <w:tab w:val="left" w:pos="1487"/>
        </w:tabs>
        <w:rPr>
          <w:b/>
          <w:bCs/>
          <w:sz w:val="24"/>
          <w:szCs w:val="24"/>
        </w:rPr>
      </w:pPr>
    </w:p>
    <w:p w:rsidR="00AC2DDB" w:rsidRDefault="00AC2DDB" w:rsidP="00EF7A74">
      <w:pPr>
        <w:tabs>
          <w:tab w:val="left" w:pos="1487"/>
        </w:tabs>
        <w:rPr>
          <w:b/>
          <w:bCs/>
          <w:sz w:val="24"/>
          <w:szCs w:val="24"/>
        </w:rPr>
      </w:pPr>
    </w:p>
    <w:p w:rsidR="00AC2DDB" w:rsidRPr="00EF7A74" w:rsidRDefault="00AC2DDB" w:rsidP="00EF7A74">
      <w:pPr>
        <w:tabs>
          <w:tab w:val="left" w:pos="1487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Г</w:t>
      </w:r>
      <w:r>
        <w:rPr>
          <w:sz w:val="28"/>
          <w:szCs w:val="28"/>
        </w:rPr>
        <w:t xml:space="preserve">лава  администрации                                                                      Е. Л. Молодцова    </w:t>
      </w:r>
    </w:p>
    <w:p w:rsidR="00AC2DDB" w:rsidRDefault="00AC2DDB" w:rsidP="008A7169">
      <w:pPr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  <w:r w:rsidRPr="003F6125">
        <w:rPr>
          <w:sz w:val="28"/>
          <w:szCs w:val="28"/>
        </w:rPr>
        <w:t xml:space="preserve">                                           </w:t>
      </w: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Default="00AC2DDB" w:rsidP="003F6125">
      <w:pPr>
        <w:jc w:val="right"/>
        <w:rPr>
          <w:sz w:val="28"/>
          <w:szCs w:val="28"/>
        </w:rPr>
      </w:pPr>
    </w:p>
    <w:p w:rsidR="00AC2DDB" w:rsidRPr="003F6125" w:rsidRDefault="00AC2DDB" w:rsidP="003F6125">
      <w:pPr>
        <w:jc w:val="right"/>
        <w:rPr>
          <w:sz w:val="24"/>
          <w:szCs w:val="24"/>
        </w:rPr>
      </w:pPr>
      <w:r w:rsidRPr="003F6125">
        <w:rPr>
          <w:sz w:val="28"/>
          <w:szCs w:val="28"/>
        </w:rPr>
        <w:t xml:space="preserve"> </w:t>
      </w:r>
      <w:r w:rsidRPr="003F6125">
        <w:rPr>
          <w:sz w:val="24"/>
          <w:szCs w:val="24"/>
        </w:rPr>
        <w:t>Приложение</w:t>
      </w:r>
    </w:p>
    <w:p w:rsidR="00AC2DDB" w:rsidRDefault="00AC2DDB" w:rsidP="00D70BDB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 w:rsidRPr="003F6125">
        <w:rPr>
          <w:rFonts w:ascii="Times New Roman" w:hAnsi="Times New Roman" w:cs="Times New Roman"/>
          <w:sz w:val="24"/>
          <w:szCs w:val="24"/>
        </w:rPr>
        <w:t xml:space="preserve"> Утверждена </w:t>
      </w:r>
    </w:p>
    <w:p w:rsidR="00AC2DDB" w:rsidRPr="003F6125" w:rsidRDefault="00AC2DDB" w:rsidP="00D70BDB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 w:rsidRPr="003F6125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AC2DDB" w:rsidRPr="003F6125" w:rsidRDefault="00AC2DDB" w:rsidP="00D70BDB">
      <w:pPr>
        <w:pStyle w:val="ConsPlusNormal"/>
        <w:widowControl/>
        <w:ind w:left="4956" w:firstLine="0"/>
        <w:jc w:val="right"/>
        <w:rPr>
          <w:rFonts w:ascii="Times New Roman" w:hAnsi="Times New Roman" w:cs="Times New Roman"/>
          <w:sz w:val="24"/>
          <w:szCs w:val="24"/>
        </w:rPr>
      </w:pPr>
      <w:r w:rsidRPr="003F6125">
        <w:rPr>
          <w:rFonts w:ascii="Times New Roman" w:hAnsi="Times New Roman" w:cs="Times New Roman"/>
          <w:sz w:val="24"/>
          <w:szCs w:val="24"/>
        </w:rPr>
        <w:t>МО Усадищенское сельское поселение</w:t>
      </w:r>
    </w:p>
    <w:p w:rsidR="00AC2DDB" w:rsidRPr="003F6125" w:rsidRDefault="00AC2DDB" w:rsidP="00D70B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«26» ноября 2019 года  №174  </w:t>
      </w:r>
    </w:p>
    <w:p w:rsidR="00AC2DDB" w:rsidRPr="003F6125" w:rsidRDefault="00AC2DDB" w:rsidP="00D70B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AC2DDB" w:rsidRPr="003F6125" w:rsidRDefault="00AC2DDB" w:rsidP="00D70BD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AC2DDB" w:rsidRDefault="00AC2DDB" w:rsidP="008A716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Муниципальная  программа </w:t>
      </w:r>
    </w:p>
    <w:p w:rsidR="00AC2DDB" w:rsidRDefault="00AC2DDB" w:rsidP="008A71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«Развитие физической культуры и спорта в</w:t>
      </w:r>
    </w:p>
    <w:p w:rsidR="00AC2DDB" w:rsidRDefault="00AC2DDB" w:rsidP="008A71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 Усадищенское сельское поселение</w:t>
      </w:r>
    </w:p>
    <w:p w:rsidR="00AC2DDB" w:rsidRDefault="00AC2DDB" w:rsidP="003F61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на 2020- 2022 годы»</w:t>
      </w:r>
    </w:p>
    <w:p w:rsidR="00AC2DDB" w:rsidRDefault="00AC2DDB" w:rsidP="008A7169">
      <w:pPr>
        <w:pStyle w:val="Heading1"/>
        <w:rPr>
          <w:rFonts w:ascii="Calibri" w:hAnsi="Calibri" w:cs="Calibri"/>
        </w:rPr>
      </w:pPr>
    </w:p>
    <w:p w:rsidR="00AC2DDB" w:rsidRDefault="00AC2DDB" w:rsidP="008A7169">
      <w:pPr>
        <w:pStyle w:val="Heading1"/>
        <w:rPr>
          <w:rFonts w:ascii="Calibri" w:hAnsi="Calibri" w:cs="Calibri"/>
        </w:rPr>
      </w:pPr>
    </w:p>
    <w:p w:rsidR="00AC2DDB" w:rsidRDefault="00AC2DDB" w:rsidP="008A7169">
      <w:pPr>
        <w:pStyle w:val="Heading1"/>
        <w:rPr>
          <w:rFonts w:ascii="Times New Roman" w:hAnsi="Times New Roman"/>
        </w:rPr>
      </w:pPr>
    </w:p>
    <w:p w:rsidR="00AC2DDB" w:rsidRDefault="00AC2DDB" w:rsidP="008A7169">
      <w:pPr>
        <w:pStyle w:val="Heading1"/>
        <w:rPr>
          <w:rFonts w:ascii="Calibri" w:hAnsi="Calibri" w:cs="Calibri"/>
        </w:rPr>
      </w:pPr>
      <w:r>
        <w:t>ПАСПОРТ</w:t>
      </w:r>
    </w:p>
    <w:p w:rsidR="00AC2DDB" w:rsidRDefault="00AC2DDB" w:rsidP="008A7169"/>
    <w:p w:rsidR="00AC2DDB" w:rsidRDefault="00AC2DDB" w:rsidP="008A71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</w:p>
    <w:p w:rsidR="00AC2DDB" w:rsidRDefault="00AC2DDB" w:rsidP="00D70BDB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«Развитие физической культуры и спорта в МО Усадищенское сельское поселение на 2020 - 2022 годы»</w:t>
      </w:r>
    </w:p>
    <w:tbl>
      <w:tblPr>
        <w:tblW w:w="10726" w:type="dxa"/>
        <w:tblInd w:w="-106" w:type="dxa"/>
        <w:tblLayout w:type="fixed"/>
        <w:tblLook w:val="00A0"/>
      </w:tblPr>
      <w:tblGrid>
        <w:gridCol w:w="2734"/>
        <w:gridCol w:w="360"/>
        <w:gridCol w:w="7632"/>
      </w:tblGrid>
      <w:tr w:rsidR="00AC2DDB">
        <w:trPr>
          <w:cantSplit/>
          <w:trHeight w:val="10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    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Муниципальная программа  «Развитие физической культуры и спорта в МО Усадищенское сельское поселение на 2020-2022 годы»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C2DDB">
        <w:trPr>
          <w:cantSplit/>
          <w:trHeight w:val="10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Муниципальный  заказчик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МО Усадищенское сельское поселение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C2DDB">
        <w:trPr>
          <w:cantSplit/>
          <w:trHeight w:val="1393"/>
        </w:trPr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Цели Программы: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Обеспечение граждан  МО Усадищенское сельское поселение равными возможностями заниматься физической культурой и спортом независимо от возраста.</w:t>
            </w:r>
          </w:p>
        </w:tc>
      </w:tr>
      <w:tr w:rsidR="00AC2DDB">
        <w:trPr>
          <w:cantSplit/>
          <w:trHeight w:val="104"/>
        </w:trPr>
        <w:tc>
          <w:tcPr>
            <w:tcW w:w="2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эффективной системы физического воспитания и оздоровления населения  МО Усадищенское сельское поселение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AC2DDB">
        <w:trPr>
          <w:cantSplit/>
          <w:trHeight w:val="104"/>
        </w:trPr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Задачи Программы:</w:t>
            </w: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 спортивных мероприятий с участием различных категорий  населения;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районных, областных и местных спортивных мероприятиях;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-Информационное обеспечение и пропаганда физической культуры и спорта;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-Организация физкультурно-спортивных  массовых мероприятий.</w:t>
            </w:r>
          </w:p>
        </w:tc>
      </w:tr>
      <w:tr w:rsidR="00AC2DDB">
        <w:trPr>
          <w:cantSplit/>
          <w:trHeight w:val="150"/>
        </w:trPr>
        <w:tc>
          <w:tcPr>
            <w:tcW w:w="2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AC2DDB">
            <w:pPr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AC2DDB">
            <w:pPr>
              <w:rPr>
                <w:sz w:val="28"/>
                <w:szCs w:val="28"/>
                <w:lang w:eastAsia="en-US"/>
              </w:rPr>
            </w:pPr>
          </w:p>
        </w:tc>
      </w:tr>
      <w:tr w:rsidR="00AC2DDB">
        <w:trPr>
          <w:cantSplit/>
          <w:trHeight w:val="104"/>
        </w:trPr>
        <w:tc>
          <w:tcPr>
            <w:tcW w:w="2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AC2DDB">
            <w:pPr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7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AC2DDB">
            <w:pPr>
              <w:rPr>
                <w:sz w:val="28"/>
                <w:szCs w:val="28"/>
                <w:lang w:eastAsia="en-US"/>
              </w:rPr>
            </w:pPr>
          </w:p>
        </w:tc>
      </w:tr>
      <w:tr w:rsidR="00AC2DDB">
        <w:trPr>
          <w:cantSplit/>
          <w:trHeight w:val="10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Сроки реализации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2020-2022 годы  </w:t>
            </w:r>
          </w:p>
        </w:tc>
      </w:tr>
      <w:tr w:rsidR="00AC2DDB">
        <w:trPr>
          <w:cantSplit/>
          <w:trHeight w:val="10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Исполнители 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Администрация МО Усадищенское сельское поселение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C2DDB">
        <w:trPr>
          <w:cantSplit/>
          <w:trHeight w:val="2090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Объемы  и источники финансирования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Финансирования программных мероприятий осуществляется за счет средств бюджета поселения и составляет 67,3 тыс.рублей. Общий объем финансирования мероприятий Программы составляет: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-2020 год - 62,0 тыс. руб.;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-2021 год -  64,5 тыс. руб.;</w:t>
            </w:r>
          </w:p>
          <w:p w:rsidR="00AC2DDB" w:rsidRDefault="00AC2DDB" w:rsidP="00875C6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-2022 год -  66,9 тыс. руб.</w:t>
            </w:r>
          </w:p>
        </w:tc>
      </w:tr>
      <w:tr w:rsidR="00AC2DDB">
        <w:trPr>
          <w:cantSplit/>
          <w:trHeight w:val="4388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Перечень основных мероприятий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пропаганды физической культуры и спорта, продвижение ценностей физической культуры и здорового образа жизни, освещение соревнований, информационную поддержку Программы в сети Интернет;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Участие в местных, районных и областных официальных соревнованиях; 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Информационное обеспечение и пропаганда физической культуры и спорта.</w:t>
            </w:r>
          </w:p>
        </w:tc>
      </w:tr>
      <w:tr w:rsidR="00AC2DDB">
        <w:trPr>
          <w:cantSplit/>
          <w:trHeight w:val="5134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Ожидаемые конечные результаты Программы</w:t>
            </w: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pStyle w:val="NormalWeb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pStyle w:val="NormalWeb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 итогам реализации настоящей Программы прогнозируется: </w:t>
            </w:r>
          </w:p>
          <w:p w:rsidR="00AC2DDB" w:rsidRDefault="00AC2DDB">
            <w:pPr>
              <w:pStyle w:val="NormalWeb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Качественное улучшение материально-технической базы для занятий физической культурой и спортом  в  поселении;</w:t>
            </w: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Увеличение числа занимающихся  спортом;</w:t>
            </w: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Сокращение уровня преступности и правонарушений со стороны подростков и молодежи;</w:t>
            </w: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AC2DDB" w:rsidRDefault="00AC2DDB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Снижение заболеваемости среди населения.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C2DDB">
        <w:trPr>
          <w:cantSplit/>
          <w:trHeight w:val="2128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Система организации контроля за исполнением Программы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 за ходом реализации Программы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осуществляет муниципальный заказчик</w:t>
            </w: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C2DDB">
        <w:trPr>
          <w:cantSplit/>
          <w:trHeight w:val="73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C2DDB" w:rsidRDefault="00AC2DDB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AC2DDB">
        <w:trPr>
          <w:cantSplit/>
          <w:trHeight w:val="1021"/>
        </w:trPr>
        <w:tc>
          <w:tcPr>
            <w:tcW w:w="2734" w:type="dxa"/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C2DDB" w:rsidRDefault="00AC2DDB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eastAsia="en-US"/>
              </w:rPr>
              <w:t xml:space="preserve">          Раздел 1.</w:t>
            </w:r>
          </w:p>
          <w:p w:rsidR="00AC2DDB" w:rsidRDefault="00AC2DDB">
            <w:pPr>
              <w:pStyle w:val="Heading2"/>
              <w:spacing w:line="276" w:lineRule="auto"/>
              <w:ind w:left="0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Содержание, проблемы и обоснование    необходимости Программы</w:t>
            </w:r>
          </w:p>
        </w:tc>
      </w:tr>
      <w:tr w:rsidR="00AC2DDB">
        <w:trPr>
          <w:cantSplit/>
          <w:trHeight w:val="58"/>
        </w:trPr>
        <w:tc>
          <w:tcPr>
            <w:tcW w:w="2734" w:type="dxa"/>
          </w:tcPr>
          <w:p w:rsidR="00AC2DDB" w:rsidRDefault="00AC2DDB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632" w:type="dxa"/>
          </w:tcPr>
          <w:p w:rsidR="00AC2DDB" w:rsidRDefault="00AC2DDB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AC2DDB" w:rsidRDefault="00AC2DDB" w:rsidP="008A7169">
      <w:pPr>
        <w:jc w:val="both"/>
        <w:rPr>
          <w:sz w:val="28"/>
          <w:szCs w:val="28"/>
        </w:rPr>
      </w:pP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Физическая культура и спорт как неотъемлемая часть общей культуры являются уникальными средствами воспитания здорового поколения. Занятия физической культурой и спортом оказывают позитивное влияние на все функции и системы организма человека, являются мощным средством профилактики заболеваний. В МО Усадищенское сельское поселение  населения  занимается физической культурой и спортом-16 % населения.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Реализация мероприятий Программы будет способствовать созданию условий для укрепления здоровья населения МО Усадищенское сельское поселение. В настоящее время имеется ряд проблем, влияющих на развитие физической культуры и спорта, требующих неотложного решения, в том числе: </w:t>
      </w:r>
    </w:p>
    <w:p w:rsidR="00AC2DDB" w:rsidRDefault="00AC2DDB" w:rsidP="008A7169">
      <w:pPr>
        <w:pStyle w:val="BodyText"/>
        <w:numPr>
          <w:ilvl w:val="0"/>
          <w:numId w:val="1"/>
        </w:numPr>
        <w:jc w:val="both"/>
      </w:pPr>
      <w:r>
        <w:t>недостаточное привлечение населения к регулярным занятиям физической культурой и спортом;</w:t>
      </w:r>
    </w:p>
    <w:p w:rsidR="00AC2DDB" w:rsidRDefault="00AC2DDB" w:rsidP="008A716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слабый уровень материальной базы;</w:t>
      </w:r>
    </w:p>
    <w:p w:rsidR="00AC2DDB" w:rsidRDefault="00AC2DDB" w:rsidP="008A7169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дороговизна и недоступность качественной спортивной формы и инвентаря;</w:t>
      </w:r>
    </w:p>
    <w:p w:rsidR="00AC2DDB" w:rsidRDefault="00AC2DDB" w:rsidP="008A7169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пропаганды занятий физической культурой и спортом как составляющей здорового образа жизни.</w:t>
      </w:r>
    </w:p>
    <w:p w:rsidR="00AC2DDB" w:rsidRDefault="00AC2DDB" w:rsidP="008A7169">
      <w:pPr>
        <w:jc w:val="both"/>
        <w:rPr>
          <w:sz w:val="28"/>
          <w:szCs w:val="28"/>
        </w:rPr>
      </w:pPr>
      <w:r>
        <w:t xml:space="preserve">             </w:t>
      </w:r>
      <w:r>
        <w:rPr>
          <w:sz w:val="28"/>
          <w:szCs w:val="28"/>
        </w:rPr>
        <w:t>Таким образом, встает вопрос о необходимости разработки Программы развития физической культуры и спорта, которая должна встать исходным пунктом в преобразовании физкультурно-массового движения, детско-юношеского спорта    в поселении.</w:t>
      </w:r>
    </w:p>
    <w:p w:rsidR="00AC2DDB" w:rsidRDefault="00AC2DDB" w:rsidP="008A71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Физическая активность поможет отказу от вредных привычек, улучшит здоровье, повысит работоспособность. </w:t>
      </w:r>
    </w:p>
    <w:p w:rsidR="00AC2DDB" w:rsidRDefault="00AC2DDB" w:rsidP="008A7169">
      <w:pPr>
        <w:ind w:firstLine="720"/>
        <w:jc w:val="both"/>
        <w:rPr>
          <w:sz w:val="28"/>
          <w:szCs w:val="28"/>
        </w:rPr>
      </w:pPr>
    </w:p>
    <w:p w:rsidR="00AC2DDB" w:rsidRDefault="00AC2DDB" w:rsidP="008A7169">
      <w:pPr>
        <w:ind w:firstLine="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Раздел 2.</w:t>
      </w:r>
    </w:p>
    <w:p w:rsidR="00AC2DDB" w:rsidRDefault="00AC2DDB" w:rsidP="008A7169">
      <w:pPr>
        <w:ind w:firstLine="72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Основная цель и задачи Программы</w:t>
      </w:r>
    </w:p>
    <w:p w:rsidR="00AC2DDB" w:rsidRDefault="00AC2DDB" w:rsidP="008A7169">
      <w:pPr>
        <w:ind w:firstLine="720"/>
        <w:jc w:val="center"/>
        <w:rPr>
          <w:b/>
          <w:bCs/>
          <w:i/>
          <w:iCs/>
          <w:sz w:val="28"/>
          <w:szCs w:val="28"/>
        </w:rPr>
      </w:pP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>
        <w:rPr>
          <w:sz w:val="28"/>
          <w:szCs w:val="28"/>
        </w:rPr>
        <w:t>Целью Программы является создание условий для укрепления здоровья населения МО Усадищенское сельское поселение путем развития инфраструктуры и популяризации спорта, массового спорта, спорта высших достижений и профессионального спорта, приобщения различных возрастных групп населения к регулярным занятиям физической культурой и спортом, развития и поддержки детско-юношеского.</w:t>
      </w:r>
    </w:p>
    <w:p w:rsidR="00AC2DDB" w:rsidRDefault="00AC2DDB" w:rsidP="008A71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указанной цели должны быть решены следующие основные задачи: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-повышение интереса населения МО Усадищенское сельское поселение к занятиям физической культурой и спортом (агитация и пропаганда);</w:t>
      </w:r>
    </w:p>
    <w:p w:rsidR="00AC2DDB" w:rsidRDefault="00AC2DDB" w:rsidP="008A7169">
      <w:pPr>
        <w:rPr>
          <w:sz w:val="28"/>
          <w:szCs w:val="28"/>
        </w:rPr>
      </w:pPr>
      <w:r>
        <w:rPr>
          <w:sz w:val="28"/>
          <w:szCs w:val="28"/>
        </w:rPr>
        <w:t>-организация проведения физкультурных и спортивных мероприятий;</w:t>
      </w:r>
    </w:p>
    <w:p w:rsidR="00AC2DDB" w:rsidRDefault="00AC2DDB" w:rsidP="008A7169">
      <w:pPr>
        <w:rPr>
          <w:sz w:val="28"/>
          <w:szCs w:val="28"/>
        </w:rPr>
      </w:pPr>
    </w:p>
    <w:p w:rsidR="00AC2DDB" w:rsidRDefault="00AC2DDB" w:rsidP="008A7169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Показатели достижения поставленных целей и задач Программы представлены в таблице №1. </w:t>
      </w:r>
    </w:p>
    <w:p w:rsidR="00AC2DDB" w:rsidRDefault="00AC2DDB" w:rsidP="008A7169">
      <w:p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Целевые показатели реализации Программы</w:t>
      </w:r>
    </w:p>
    <w:p w:rsidR="00AC2DDB" w:rsidRDefault="00AC2DDB" w:rsidP="008A7169">
      <w:pPr>
        <w:tabs>
          <w:tab w:val="left" w:pos="720"/>
        </w:tabs>
        <w:jc w:val="center"/>
        <w:rPr>
          <w:sz w:val="28"/>
          <w:szCs w:val="28"/>
        </w:rPr>
      </w:pPr>
    </w:p>
    <w:p w:rsidR="00AC2DDB" w:rsidRDefault="00AC2DDB" w:rsidP="008A7169">
      <w:pPr>
        <w:tabs>
          <w:tab w:val="left" w:pos="720"/>
        </w:tabs>
        <w:jc w:val="center"/>
        <w:rPr>
          <w:sz w:val="28"/>
          <w:szCs w:val="28"/>
        </w:rPr>
      </w:pPr>
    </w:p>
    <w:tbl>
      <w:tblPr>
        <w:tblW w:w="105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2"/>
        <w:gridCol w:w="4726"/>
        <w:gridCol w:w="1800"/>
        <w:gridCol w:w="1620"/>
        <w:gridCol w:w="1800"/>
      </w:tblGrid>
      <w:tr w:rsidR="00AC2DDB">
        <w:trPr>
          <w:trHeight w:val="820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ind w:right="83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показателя Программы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2020 г.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2021 г.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2022 г.</w:t>
            </w:r>
          </w:p>
        </w:tc>
      </w:tr>
      <w:tr w:rsidR="00AC2DDB">
        <w:trPr>
          <w:trHeight w:val="1209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Увеличение доли населения поселения, систематически занимающегося физической культурой и спортом, %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16,5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16,5</w:t>
            </w:r>
          </w:p>
        </w:tc>
      </w:tr>
      <w:tr w:rsidR="00AC2DDB">
        <w:trPr>
          <w:trHeight w:val="615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Занятие участниками поселения мест на   районных спортивных мероприятиях 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1-5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1-5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1-5</w:t>
            </w:r>
          </w:p>
        </w:tc>
      </w:tr>
      <w:tr w:rsidR="00AC2DDB">
        <w:trPr>
          <w:trHeight w:val="595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Занятие молодежью  поселения мест в  районном первенстве по мини-футболу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</w:tr>
      <w:tr w:rsidR="00AC2DDB">
        <w:trPr>
          <w:trHeight w:val="595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Занятие футбольной команды  поселения мест в  районном  кубке по футболу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1-4</w:t>
            </w:r>
          </w:p>
        </w:tc>
      </w:tr>
      <w:tr w:rsidR="00AC2DDB">
        <w:trPr>
          <w:trHeight w:val="615"/>
        </w:trPr>
        <w:tc>
          <w:tcPr>
            <w:tcW w:w="602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726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Занятие  молодежью  поселения мест в  районном туристическом слете 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1-3</w:t>
            </w:r>
          </w:p>
        </w:tc>
        <w:tc>
          <w:tcPr>
            <w:tcW w:w="162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1-3</w:t>
            </w:r>
          </w:p>
        </w:tc>
        <w:tc>
          <w:tcPr>
            <w:tcW w:w="1800" w:type="dxa"/>
          </w:tcPr>
          <w:p w:rsidR="00AC2DDB" w:rsidRDefault="00AC2DDB">
            <w:pPr>
              <w:tabs>
                <w:tab w:val="left" w:pos="72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1-3</w:t>
            </w:r>
          </w:p>
        </w:tc>
      </w:tr>
    </w:tbl>
    <w:p w:rsidR="00AC2DDB" w:rsidRDefault="00AC2DDB" w:rsidP="008A7169">
      <w:pPr>
        <w:spacing w:before="100" w:after="10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</w:t>
      </w:r>
      <w:r>
        <w:rPr>
          <w:b/>
          <w:bCs/>
          <w:i/>
          <w:iCs/>
          <w:color w:val="000000"/>
          <w:sz w:val="28"/>
          <w:szCs w:val="28"/>
        </w:rPr>
        <w:t>Раздел 3.</w:t>
      </w:r>
    </w:p>
    <w:p w:rsidR="00AC2DDB" w:rsidRDefault="00AC2DDB" w:rsidP="008A7169">
      <w:pPr>
        <w:shd w:val="clear" w:color="auto" w:fill="FFFFFF"/>
        <w:spacing w:before="100" w:after="100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Система программных мероприятий</w:t>
      </w:r>
    </w:p>
    <w:p w:rsidR="00AC2DDB" w:rsidRDefault="00AC2DDB" w:rsidP="008A7169">
      <w:pPr>
        <w:shd w:val="clear" w:color="auto" w:fill="FFFFFF"/>
        <w:spacing w:before="100" w:after="10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AC2DDB" w:rsidRDefault="00AC2DDB" w:rsidP="008A716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целями и задачами  Программа включает мероприятия для ее реализации, сроки и объемы финансирования которых приведены в приложении.</w:t>
      </w:r>
    </w:p>
    <w:p w:rsidR="00AC2DDB" w:rsidRDefault="00AC2DDB" w:rsidP="008A716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осуществляется путём реализации программных мероприятий, сгруппированных по двум направлениям:                                                                                                                                  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-развитие физической культуры и спорта в МО Усадищенское сельское поселение;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-проведение спортивно-массовых мероприятий в МО Усадищенское сельское поселение;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первого  направления планируется:</w:t>
      </w:r>
    </w:p>
    <w:p w:rsidR="00AC2DDB" w:rsidRDefault="00AC2DDB" w:rsidP="008A7169">
      <w:pPr>
        <w:jc w:val="both"/>
        <w:rPr>
          <w:sz w:val="28"/>
          <w:szCs w:val="28"/>
        </w:rPr>
      </w:pPr>
    </w:p>
    <w:p w:rsidR="00AC2DDB" w:rsidRDefault="00AC2DDB" w:rsidP="008A7169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 и размещение рекламы, направленной на продвижение ценностей физической культуры и здорового образа жизни;</w:t>
      </w:r>
    </w:p>
    <w:p w:rsidR="00AC2DDB" w:rsidRDefault="00AC2DDB" w:rsidP="008A716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концепции развития футбола в МО Усадищенское сельское поселение на 2020- 2022 годы;</w:t>
      </w:r>
    </w:p>
    <w:p w:rsidR="00AC2DDB" w:rsidRDefault="00AC2DDB" w:rsidP="008A716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концепции подготовки детско-юношеских игровых команд в МО Усадищенское сельское поселение;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второго направления планируется:</w:t>
      </w:r>
    </w:p>
    <w:p w:rsidR="00AC2DDB" w:rsidRDefault="00AC2DDB" w:rsidP="008A7169">
      <w:pPr>
        <w:ind w:left="360"/>
        <w:jc w:val="both"/>
        <w:rPr>
          <w:sz w:val="28"/>
          <w:szCs w:val="28"/>
        </w:rPr>
      </w:pPr>
    </w:p>
    <w:p w:rsidR="00AC2DDB" w:rsidRDefault="00AC2DDB" w:rsidP="008A7169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соревнований, турниров, Дня Здоровья, спортивных праздников в МО Усадищенское сельское поселение;</w:t>
      </w:r>
    </w:p>
    <w:p w:rsidR="00AC2DDB" w:rsidRPr="006C4128" w:rsidRDefault="00AC2DDB" w:rsidP="00A623AD">
      <w:pPr>
        <w:numPr>
          <w:ilvl w:val="0"/>
          <w:numId w:val="4"/>
        </w:numPr>
        <w:tabs>
          <w:tab w:val="num" w:pos="720"/>
        </w:tabs>
        <w:ind w:left="720"/>
        <w:jc w:val="both"/>
        <w:rPr>
          <w:sz w:val="24"/>
          <w:szCs w:val="24"/>
        </w:rPr>
      </w:pPr>
      <w:r>
        <w:rPr>
          <w:sz w:val="28"/>
          <w:szCs w:val="28"/>
        </w:rPr>
        <w:t>участие в районных и областных соревнованиях.</w:t>
      </w:r>
    </w:p>
    <w:p w:rsidR="00AC2DDB" w:rsidRDefault="00AC2DDB" w:rsidP="008A7169">
      <w:pPr>
        <w:jc w:val="center"/>
        <w:rPr>
          <w:b/>
          <w:bCs/>
          <w:i/>
          <w:iCs/>
          <w:sz w:val="28"/>
          <w:szCs w:val="28"/>
        </w:rPr>
      </w:pPr>
    </w:p>
    <w:p w:rsidR="00AC2DDB" w:rsidRDefault="00AC2DDB" w:rsidP="008A7169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Раздел 4</w:t>
      </w:r>
    </w:p>
    <w:p w:rsidR="00AC2DDB" w:rsidRDefault="00AC2DDB" w:rsidP="008A7169">
      <w:pPr>
        <w:ind w:firstLine="36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Ожидаемые конечные результаты от реализации Программы</w:t>
      </w:r>
    </w:p>
    <w:p w:rsidR="00AC2DDB" w:rsidRDefault="00AC2DDB" w:rsidP="008A7169">
      <w:pPr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реализации мероприятий Программы предполагается:</w:t>
      </w:r>
    </w:p>
    <w:p w:rsidR="00AC2DDB" w:rsidRDefault="00AC2DDB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увеличение доли населения поселения, систематически занимающегося физической культурой и спортом;</w:t>
      </w:r>
    </w:p>
    <w:p w:rsidR="00AC2DDB" w:rsidRDefault="00AC2DDB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  к  занятиям  физической культурой и спортом в  2020 году – 16,0 %,  в 2021 году – 16,5 %, в 2022 году – 16,5 %.</w:t>
      </w:r>
    </w:p>
    <w:p w:rsidR="00AC2DDB" w:rsidRDefault="00AC2DDB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занятие в МО Усадищенское сельское поселение;</w:t>
      </w:r>
    </w:p>
    <w:p w:rsidR="00AC2DDB" w:rsidRDefault="00AC2DDB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2020-2022 г.г  1 - 5 места в рейтинге участия сельских поселений в районных соревнованиях;</w:t>
      </w:r>
    </w:p>
    <w:p w:rsidR="00AC2DDB" w:rsidRDefault="00AC2DDB" w:rsidP="008A7169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занятие  участниками соревнований от сельского поселения 1-5 общекомандных мест на районных сельских соревнованиях, кубках;</w:t>
      </w:r>
    </w:p>
    <w:p w:rsidR="00AC2DDB" w:rsidRDefault="00AC2DDB" w:rsidP="008A716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участие спортсменов  поселения в чемпионатах, первенствах, кубках Волховского муниципального района в массовых спортивных мероприятиях. </w:t>
      </w:r>
    </w:p>
    <w:p w:rsidR="00AC2DDB" w:rsidRDefault="00AC2DDB" w:rsidP="008A7169">
      <w:pPr>
        <w:ind w:firstLine="360"/>
        <w:jc w:val="both"/>
        <w:rPr>
          <w:sz w:val="28"/>
          <w:szCs w:val="28"/>
        </w:rPr>
      </w:pPr>
    </w:p>
    <w:p w:rsidR="00AC2DDB" w:rsidRDefault="00AC2DDB" w:rsidP="00B45ED0">
      <w:pPr>
        <w:ind w:firstLine="708"/>
        <w:jc w:val="both"/>
        <w:rPr>
          <w:b/>
          <w:bCs/>
        </w:rPr>
      </w:pPr>
      <w:r>
        <w:rPr>
          <w:sz w:val="28"/>
          <w:szCs w:val="28"/>
        </w:rPr>
        <w:t>Достижение цели и выполнение задач Программы позволит перенести акцент в развитии физкультуры и спорта на массовость. Привлечение людей всех возрастов к занятиям физической культурой и спортом создаст необходимые условия для рациональной организации их досуга и активного отдыха. И, что не менее важно, создаст особую среду общения, необходимую для формирования морального и эмоционального здоровья.</w:t>
      </w: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rPr>
          <w:b/>
          <w:bCs/>
        </w:rPr>
        <w:sectPr w:rsidR="00AC2DDB" w:rsidSect="00B95CA4">
          <w:pgSz w:w="11907" w:h="16840"/>
          <w:pgMar w:top="851" w:right="851" w:bottom="851" w:left="1077" w:header="720" w:footer="720" w:gutter="0"/>
          <w:cols w:space="720"/>
        </w:sectPr>
      </w:pPr>
    </w:p>
    <w:p w:rsidR="00AC2DDB" w:rsidRDefault="00AC2DDB" w:rsidP="006C4128">
      <w:pPr>
        <w:jc w:val="right"/>
      </w:pPr>
      <w:r>
        <w:t>Приложение   № 1</w:t>
      </w:r>
    </w:p>
    <w:p w:rsidR="00AC2DDB" w:rsidRPr="006C4128" w:rsidRDefault="00AC2DDB" w:rsidP="006C4128">
      <w:pPr>
        <w:jc w:val="right"/>
      </w:pPr>
      <w:r>
        <w:t>к муниципальной программе</w:t>
      </w:r>
    </w:p>
    <w:p w:rsidR="00AC2DDB" w:rsidRDefault="00AC2DDB" w:rsidP="008A7169">
      <w:pPr>
        <w:jc w:val="center"/>
        <w:rPr>
          <w:b/>
          <w:bCs/>
        </w:rPr>
      </w:pPr>
    </w:p>
    <w:p w:rsidR="00AC2DDB" w:rsidRDefault="00AC2DDB" w:rsidP="008A7169">
      <w:pPr>
        <w:jc w:val="center"/>
        <w:rPr>
          <w:b/>
          <w:bCs/>
        </w:rPr>
      </w:pPr>
      <w:r>
        <w:rPr>
          <w:b/>
          <w:bCs/>
        </w:rPr>
        <w:t>Основные мероприятия по реализации муниципальной</w:t>
      </w:r>
    </w:p>
    <w:p w:rsidR="00AC2DDB" w:rsidRDefault="00AC2DDB" w:rsidP="00717A24">
      <w:pPr>
        <w:jc w:val="center"/>
        <w:rPr>
          <w:b/>
          <w:bCs/>
        </w:rPr>
      </w:pPr>
      <w:r>
        <w:rPr>
          <w:b/>
          <w:bCs/>
        </w:rPr>
        <w:t>«Развитие физической культуры и спорта в МО Усадищенское сельское поселение на 2020-2022 годы»</w:t>
      </w:r>
    </w:p>
    <w:p w:rsidR="00AC2DDB" w:rsidRDefault="00AC2DDB" w:rsidP="00717A24"/>
    <w:tbl>
      <w:tblPr>
        <w:tblpPr w:leftFromText="180" w:rightFromText="180" w:bottomFromText="200" w:vertAnchor="page" w:horzAnchor="margin" w:tblpX="288" w:tblpY="2832"/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3"/>
        <w:gridCol w:w="24"/>
        <w:gridCol w:w="22"/>
        <w:gridCol w:w="3236"/>
        <w:gridCol w:w="10"/>
        <w:gridCol w:w="2399"/>
        <w:gridCol w:w="10"/>
        <w:gridCol w:w="1843"/>
        <w:gridCol w:w="1843"/>
        <w:gridCol w:w="1778"/>
        <w:gridCol w:w="1080"/>
        <w:gridCol w:w="1080"/>
        <w:gridCol w:w="1080"/>
      </w:tblGrid>
      <w:tr w:rsidR="00AC2DDB" w:rsidTr="00717A24">
        <w:trPr>
          <w:cantSplit/>
          <w:trHeight w:val="240"/>
        </w:trPr>
        <w:tc>
          <w:tcPr>
            <w:tcW w:w="689" w:type="dxa"/>
            <w:gridSpan w:val="3"/>
            <w:vMerge w:val="restart"/>
            <w:vAlign w:val="center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36" w:type="dxa"/>
            <w:vMerge w:val="restart"/>
            <w:vAlign w:val="center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мероприятий</w:t>
            </w:r>
          </w:p>
        </w:tc>
        <w:tc>
          <w:tcPr>
            <w:tcW w:w="2409" w:type="dxa"/>
            <w:gridSpan w:val="2"/>
            <w:vMerge w:val="restart"/>
            <w:vAlign w:val="center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Сроки проведения</w:t>
            </w:r>
          </w:p>
        </w:tc>
        <w:tc>
          <w:tcPr>
            <w:tcW w:w="1853" w:type="dxa"/>
            <w:gridSpan w:val="2"/>
            <w:vMerge w:val="restart"/>
            <w:vAlign w:val="center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Место проведения</w:t>
            </w:r>
          </w:p>
        </w:tc>
        <w:tc>
          <w:tcPr>
            <w:tcW w:w="1843" w:type="dxa"/>
            <w:vMerge w:val="restart"/>
            <w:vAlign w:val="center"/>
          </w:tcPr>
          <w:p w:rsidR="00AC2DDB" w:rsidRDefault="00AC2DDB" w:rsidP="00717A24">
            <w:pPr>
              <w:spacing w:line="276" w:lineRule="auto"/>
              <w:ind w:right="61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Исполнители, соисполнители</w:t>
            </w:r>
          </w:p>
        </w:tc>
        <w:tc>
          <w:tcPr>
            <w:tcW w:w="1778" w:type="dxa"/>
            <w:vMerge w:val="restart"/>
            <w:vAlign w:val="center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Источники финансирования</w:t>
            </w:r>
          </w:p>
        </w:tc>
        <w:tc>
          <w:tcPr>
            <w:tcW w:w="3240" w:type="dxa"/>
            <w:gridSpan w:val="3"/>
            <w:vAlign w:val="center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Сумма</w:t>
            </w:r>
          </w:p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(тыс.руб)</w:t>
            </w:r>
          </w:p>
        </w:tc>
      </w:tr>
      <w:tr w:rsidR="00AC2DDB" w:rsidTr="00507737">
        <w:trPr>
          <w:cantSplit/>
          <w:trHeight w:val="315"/>
        </w:trPr>
        <w:tc>
          <w:tcPr>
            <w:tcW w:w="689" w:type="dxa"/>
            <w:gridSpan w:val="3"/>
            <w:vMerge/>
            <w:vAlign w:val="center"/>
          </w:tcPr>
          <w:p w:rsidR="00AC2DDB" w:rsidRDefault="00AC2DDB" w:rsidP="00717A24">
            <w:pPr>
              <w:rPr>
                <w:lang w:eastAsia="en-US"/>
              </w:rPr>
            </w:pPr>
          </w:p>
        </w:tc>
        <w:tc>
          <w:tcPr>
            <w:tcW w:w="3236" w:type="dxa"/>
            <w:vMerge/>
            <w:vAlign w:val="center"/>
          </w:tcPr>
          <w:p w:rsidR="00AC2DDB" w:rsidRDefault="00AC2DDB" w:rsidP="00717A24">
            <w:pPr>
              <w:rPr>
                <w:lang w:eastAsia="en-US"/>
              </w:rPr>
            </w:pPr>
          </w:p>
        </w:tc>
        <w:tc>
          <w:tcPr>
            <w:tcW w:w="2409" w:type="dxa"/>
            <w:gridSpan w:val="2"/>
            <w:vMerge/>
            <w:vAlign w:val="center"/>
          </w:tcPr>
          <w:p w:rsidR="00AC2DDB" w:rsidRDefault="00AC2DDB" w:rsidP="00717A24">
            <w:pPr>
              <w:rPr>
                <w:lang w:eastAsia="en-US"/>
              </w:rPr>
            </w:pPr>
          </w:p>
        </w:tc>
        <w:tc>
          <w:tcPr>
            <w:tcW w:w="1853" w:type="dxa"/>
            <w:gridSpan w:val="2"/>
            <w:vMerge/>
            <w:vAlign w:val="center"/>
          </w:tcPr>
          <w:p w:rsidR="00AC2DDB" w:rsidRDefault="00AC2DDB" w:rsidP="00717A24">
            <w:pPr>
              <w:rPr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AC2DDB" w:rsidRDefault="00AC2DDB" w:rsidP="00717A24">
            <w:pPr>
              <w:rPr>
                <w:lang w:eastAsia="en-US"/>
              </w:rPr>
            </w:pPr>
          </w:p>
        </w:tc>
        <w:tc>
          <w:tcPr>
            <w:tcW w:w="1778" w:type="dxa"/>
            <w:vMerge/>
            <w:vAlign w:val="center"/>
          </w:tcPr>
          <w:p w:rsidR="00AC2DDB" w:rsidRDefault="00AC2DDB" w:rsidP="00717A24">
            <w:pPr>
              <w:rPr>
                <w:lang w:eastAsia="en-US"/>
              </w:rPr>
            </w:pPr>
          </w:p>
        </w:tc>
        <w:tc>
          <w:tcPr>
            <w:tcW w:w="1080" w:type="dxa"/>
            <w:vAlign w:val="center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2020</w:t>
            </w:r>
          </w:p>
        </w:tc>
        <w:tc>
          <w:tcPr>
            <w:tcW w:w="1080" w:type="dxa"/>
            <w:vAlign w:val="center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2021</w:t>
            </w:r>
          </w:p>
        </w:tc>
        <w:tc>
          <w:tcPr>
            <w:tcW w:w="1080" w:type="dxa"/>
            <w:vAlign w:val="center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2022</w:t>
            </w:r>
          </w:p>
        </w:tc>
      </w:tr>
      <w:tr w:rsidR="00AC2DDB" w:rsidTr="00507737">
        <w:trPr>
          <w:cantSplit/>
        </w:trPr>
        <w:tc>
          <w:tcPr>
            <w:tcW w:w="643" w:type="dxa"/>
          </w:tcPr>
          <w:p w:rsidR="00AC2DDB" w:rsidRDefault="00AC2DDB" w:rsidP="00717A24">
            <w:pPr>
              <w:keepLines/>
              <w:spacing w:line="276" w:lineRule="auto"/>
              <w:ind w:left="36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82" w:type="dxa"/>
            <w:gridSpan w:val="3"/>
          </w:tcPr>
          <w:p w:rsidR="00AC2DDB" w:rsidRDefault="00AC2DDB" w:rsidP="00717A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работы спортивных секций на базе МБУКС «Усадищенский ЦД»,</w:t>
            </w:r>
          </w:p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</w:p>
          <w:p w:rsidR="00AC2DDB" w:rsidRDefault="00AC2DDB" w:rsidP="00717A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МБОУ «Усадищенская средняя общеобразовательная школа»</w:t>
            </w:r>
          </w:p>
        </w:tc>
        <w:tc>
          <w:tcPr>
            <w:tcW w:w="2409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течении  года</w:t>
            </w:r>
          </w:p>
        </w:tc>
        <w:tc>
          <w:tcPr>
            <w:tcW w:w="1853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ЦД»;</w:t>
            </w:r>
          </w:p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зал, спортивный стадион  МБОУ «Усадищенская средняя общеобразовательная школа»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директор МБУКС «Усадищенский ЦД»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не требует материальных затрат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-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-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-</w:t>
            </w:r>
          </w:p>
        </w:tc>
      </w:tr>
      <w:tr w:rsidR="00AC2DDB" w:rsidRPr="00767666" w:rsidTr="00507737">
        <w:trPr>
          <w:cantSplit/>
        </w:trPr>
        <w:tc>
          <w:tcPr>
            <w:tcW w:w="643" w:type="dxa"/>
          </w:tcPr>
          <w:p w:rsidR="00AC2DDB" w:rsidRDefault="00AC2DDB" w:rsidP="00717A24">
            <w:pPr>
              <w:keepLine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2</w:t>
            </w:r>
          </w:p>
        </w:tc>
        <w:tc>
          <w:tcPr>
            <w:tcW w:w="3282" w:type="dxa"/>
            <w:gridSpan w:val="3"/>
          </w:tcPr>
          <w:p w:rsidR="00AC2DDB" w:rsidRDefault="00AC2DDB" w:rsidP="00F10DA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Участие в районной спартакиаде</w:t>
            </w:r>
          </w:p>
          <w:p w:rsidR="00AC2DDB" w:rsidRPr="00F10DA5" w:rsidRDefault="00AC2DDB" w:rsidP="00F10DA5">
            <w:pPr>
              <w:rPr>
                <w:lang w:eastAsia="en-US"/>
              </w:rPr>
            </w:pPr>
            <w:r>
              <w:rPr>
                <w:lang w:eastAsia="en-US"/>
              </w:rPr>
              <w:t>Спортивные соревнования</w:t>
            </w:r>
          </w:p>
        </w:tc>
        <w:tc>
          <w:tcPr>
            <w:tcW w:w="2409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январь-февраль</w:t>
            </w:r>
          </w:p>
        </w:tc>
        <w:tc>
          <w:tcPr>
            <w:tcW w:w="1853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7,0</w:t>
            </w:r>
          </w:p>
        </w:tc>
        <w:tc>
          <w:tcPr>
            <w:tcW w:w="1080" w:type="dxa"/>
          </w:tcPr>
          <w:p w:rsidR="00AC2DDB" w:rsidRPr="00152061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Pr="00767666">
              <w:rPr>
                <w:lang w:eastAsia="en-US"/>
              </w:rPr>
              <w:t>,0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258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спортивного праздника к Дню защитника отечества</w:t>
            </w:r>
          </w:p>
        </w:tc>
        <w:tc>
          <w:tcPr>
            <w:tcW w:w="2419" w:type="dxa"/>
            <w:gridSpan w:val="3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5,0</w:t>
            </w:r>
          </w:p>
        </w:tc>
        <w:tc>
          <w:tcPr>
            <w:tcW w:w="1080" w:type="dxa"/>
          </w:tcPr>
          <w:p w:rsidR="00AC2DDB" w:rsidRPr="00767666" w:rsidRDefault="00AC2DDB" w:rsidP="0015206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5,5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Pr="00767666">
              <w:rPr>
                <w:lang w:eastAsia="en-US"/>
              </w:rPr>
              <w:t>,0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258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Молодежная спартакиада</w:t>
            </w:r>
          </w:p>
        </w:tc>
        <w:tc>
          <w:tcPr>
            <w:tcW w:w="2419" w:type="dxa"/>
            <w:gridSpan w:val="3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апрель- май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5,0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258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спортивного праздника к дню физкультурника</w:t>
            </w:r>
          </w:p>
        </w:tc>
        <w:tc>
          <w:tcPr>
            <w:tcW w:w="2419" w:type="dxa"/>
            <w:gridSpan w:val="3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август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спортивный зал МБУКС «Усадищенский ЦД»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5,</w:t>
            </w:r>
            <w:r>
              <w:rPr>
                <w:lang w:eastAsia="en-US"/>
              </w:rPr>
              <w:t>0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258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Участие команды поселения  в районном  молодежном туристическом слете</w:t>
            </w:r>
          </w:p>
        </w:tc>
        <w:tc>
          <w:tcPr>
            <w:tcW w:w="2419" w:type="dxa"/>
            <w:gridSpan w:val="3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июнь-июль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Сясьские Рядки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МБУКС «Усадищенский  ЦД»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местный бюджет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15,0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1</w:t>
            </w:r>
            <w:r>
              <w:rPr>
                <w:lang w:eastAsia="en-US"/>
              </w:rPr>
              <w:t>7</w:t>
            </w:r>
            <w:r w:rsidRPr="00767666">
              <w:rPr>
                <w:lang w:eastAsia="en-US"/>
              </w:rPr>
              <w:t>,0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258" w:type="dxa"/>
            <w:gridSpan w:val="2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Участие в  соревновании «Неделя  здоровья» среди  населения, организаций и учреждений</w:t>
            </w:r>
          </w:p>
        </w:tc>
        <w:tc>
          <w:tcPr>
            <w:tcW w:w="2419" w:type="dxa"/>
            <w:gridSpan w:val="3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сентябрь-ноябрь</w:t>
            </w:r>
          </w:p>
        </w:tc>
        <w:tc>
          <w:tcPr>
            <w:tcW w:w="1843" w:type="dxa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спортивный зал МБУКС «Усадищенский ЦД»;</w:t>
            </w:r>
          </w:p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спортивный стадион МБОУ «Усадищенская средняя общеобразовательная школа»</w:t>
            </w:r>
          </w:p>
        </w:tc>
        <w:tc>
          <w:tcPr>
            <w:tcW w:w="1843" w:type="dxa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 xml:space="preserve">МБУКС «Усадищенский  ЦД» </w:t>
            </w:r>
          </w:p>
        </w:tc>
        <w:tc>
          <w:tcPr>
            <w:tcW w:w="1778" w:type="dxa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местный бюджет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5,</w:t>
            </w:r>
            <w:r>
              <w:rPr>
                <w:lang w:eastAsia="en-US"/>
              </w:rPr>
              <w:t>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4,0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3258" w:type="dxa"/>
            <w:gridSpan w:val="2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 xml:space="preserve">Приобретение спортивного  инвентаря </w:t>
            </w:r>
          </w:p>
        </w:tc>
        <w:tc>
          <w:tcPr>
            <w:tcW w:w="2419" w:type="dxa"/>
            <w:gridSpan w:val="3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Администрация   МО Усадищенское  СП</w:t>
            </w:r>
          </w:p>
        </w:tc>
        <w:tc>
          <w:tcPr>
            <w:tcW w:w="1778" w:type="dxa"/>
          </w:tcPr>
          <w:p w:rsidR="00AC2DDB" w:rsidRPr="00767666" w:rsidRDefault="00AC2DDB" w:rsidP="00717A24">
            <w:pPr>
              <w:spacing w:line="276" w:lineRule="auto"/>
              <w:rPr>
                <w:lang w:eastAsia="en-US"/>
              </w:rPr>
            </w:pPr>
            <w:r w:rsidRPr="00767666">
              <w:rPr>
                <w:lang w:eastAsia="en-US"/>
              </w:rPr>
              <w:t>местный бюджет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20,0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Pr="00767666">
              <w:rPr>
                <w:lang w:eastAsia="en-US"/>
              </w:rPr>
              <w:t>,0</w:t>
            </w:r>
          </w:p>
        </w:tc>
        <w:tc>
          <w:tcPr>
            <w:tcW w:w="1080" w:type="dxa"/>
          </w:tcPr>
          <w:p w:rsidR="00AC2DDB" w:rsidRPr="00767666" w:rsidRDefault="00AC2DDB" w:rsidP="00875C6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20,9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3268" w:type="dxa"/>
            <w:gridSpan w:val="3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Размещение на  стенде информации  о спортивной жизни поселения</w:t>
            </w:r>
          </w:p>
        </w:tc>
        <w:tc>
          <w:tcPr>
            <w:tcW w:w="2409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течении года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МО Усадищенское  сельское поселение-информационные стенды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Администрация МО Усадищенское  сельское поселение-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 требует материальных затрат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-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-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3268" w:type="dxa"/>
            <w:gridSpan w:val="3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Размещение информации о спортивных мероприятиях, результатов  на официальном сайте администрации</w:t>
            </w:r>
          </w:p>
        </w:tc>
        <w:tc>
          <w:tcPr>
            <w:tcW w:w="2409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843" w:type="dxa"/>
          </w:tcPr>
          <w:p w:rsidR="00AC2DDB" w:rsidRPr="00077F5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официальный сайт </w:t>
            </w:r>
          </w:p>
          <w:p w:rsidR="00AC2DDB" w:rsidRPr="001968F9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val="en-US" w:eastAsia="en-US"/>
              </w:rPr>
              <w:t>www</w:t>
            </w:r>
            <w:r>
              <w:rPr>
                <w:lang w:eastAsia="en-US"/>
              </w:rPr>
              <w:t>.</w:t>
            </w:r>
            <w:r>
              <w:rPr>
                <w:lang w:val="en-US" w:eastAsia="en-US"/>
              </w:rPr>
              <w:t>adm</w:t>
            </w:r>
            <w:r w:rsidRPr="001968F9">
              <w:rPr>
                <w:lang w:eastAsia="en-US"/>
              </w:rPr>
              <w:t>-</w:t>
            </w:r>
            <w:r>
              <w:rPr>
                <w:lang w:val="en-US" w:eastAsia="en-US"/>
              </w:rPr>
              <w:t>usad</w:t>
            </w:r>
            <w:r w:rsidRPr="001968F9">
              <w:rPr>
                <w:lang w:eastAsia="en-US"/>
              </w:rPr>
              <w:t>.</w:t>
            </w:r>
            <w:r>
              <w:rPr>
                <w:lang w:val="en-US" w:eastAsia="en-US"/>
              </w:rPr>
              <w:t>ru</w:t>
            </w:r>
          </w:p>
        </w:tc>
        <w:tc>
          <w:tcPr>
            <w:tcW w:w="1843" w:type="dxa"/>
          </w:tcPr>
          <w:p w:rsidR="00AC2DDB" w:rsidRPr="001968F9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Администрация МО Усадищенское  сельское поселение-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 требует материальных затрат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-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-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3268" w:type="dxa"/>
            <w:gridSpan w:val="3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Сотрудничество в целях обмена опытом со специалистами по ФК и спорту муниципальных образований района. Участие в районных семинарах, совещаниях, конференциях по ФК и спорту. </w:t>
            </w:r>
          </w:p>
        </w:tc>
        <w:tc>
          <w:tcPr>
            <w:tcW w:w="2409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Администрация  поселения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 требует материальных за</w:t>
            </w:r>
            <w:bookmarkStart w:id="0" w:name="_GoBack"/>
            <w:bookmarkEnd w:id="0"/>
            <w:r>
              <w:rPr>
                <w:lang w:eastAsia="en-US"/>
              </w:rPr>
              <w:t>трат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-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-</w:t>
            </w:r>
          </w:p>
        </w:tc>
      </w:tr>
      <w:tr w:rsidR="00AC2DDB" w:rsidRPr="00767666" w:rsidTr="00507737">
        <w:trPr>
          <w:cantSplit/>
        </w:trPr>
        <w:tc>
          <w:tcPr>
            <w:tcW w:w="667" w:type="dxa"/>
            <w:gridSpan w:val="2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3268" w:type="dxa"/>
            <w:gridSpan w:val="3"/>
          </w:tcPr>
          <w:p w:rsidR="00AC2DDB" w:rsidRPr="00937345" w:rsidRDefault="00AC2DDB" w:rsidP="00717A24">
            <w:pPr>
              <w:spacing w:line="276" w:lineRule="auto"/>
              <w:rPr>
                <w:lang w:eastAsia="en-US"/>
              </w:rPr>
            </w:pPr>
            <w:r w:rsidRPr="00937345">
              <w:t>Расходы на оплату труда с начислениями руководителей и специалистов</w:t>
            </w:r>
          </w:p>
        </w:tc>
        <w:tc>
          <w:tcPr>
            <w:tcW w:w="2409" w:type="dxa"/>
            <w:gridSpan w:val="2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Администрация МО Усадищенское сельское  поселение</w:t>
            </w:r>
          </w:p>
        </w:tc>
        <w:tc>
          <w:tcPr>
            <w:tcW w:w="1843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Администрация  поселения</w:t>
            </w:r>
          </w:p>
        </w:tc>
        <w:tc>
          <w:tcPr>
            <w:tcW w:w="1778" w:type="dxa"/>
          </w:tcPr>
          <w:p w:rsidR="00AC2DDB" w:rsidRDefault="00AC2DDB" w:rsidP="00717A2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местный бюджет</w:t>
            </w:r>
          </w:p>
        </w:tc>
        <w:tc>
          <w:tcPr>
            <w:tcW w:w="1080" w:type="dxa"/>
          </w:tcPr>
          <w:p w:rsidR="00AC2DDB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-</w:t>
            </w:r>
          </w:p>
        </w:tc>
        <w:tc>
          <w:tcPr>
            <w:tcW w:w="1080" w:type="dxa"/>
          </w:tcPr>
          <w:p w:rsidR="00AC2DDB" w:rsidRPr="00767666" w:rsidRDefault="00AC2DDB" w:rsidP="00717A24">
            <w:pPr>
              <w:spacing w:line="276" w:lineRule="auto"/>
              <w:jc w:val="center"/>
              <w:rPr>
                <w:lang w:eastAsia="en-US"/>
              </w:rPr>
            </w:pPr>
            <w:r w:rsidRPr="00767666">
              <w:rPr>
                <w:lang w:eastAsia="en-US"/>
              </w:rPr>
              <w:t>-</w:t>
            </w:r>
          </w:p>
        </w:tc>
      </w:tr>
      <w:tr w:rsidR="00AC2DDB" w:rsidTr="00507737">
        <w:trPr>
          <w:cantSplit/>
        </w:trPr>
        <w:tc>
          <w:tcPr>
            <w:tcW w:w="11808" w:type="dxa"/>
            <w:gridSpan w:val="10"/>
            <w:vAlign w:val="center"/>
          </w:tcPr>
          <w:p w:rsidR="00AC2DDB" w:rsidRDefault="00AC2DDB" w:rsidP="00717A24">
            <w:pPr>
              <w:spacing w:line="27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ИТОГО:</w:t>
            </w:r>
          </w:p>
        </w:tc>
        <w:tc>
          <w:tcPr>
            <w:tcW w:w="1080" w:type="dxa"/>
            <w:shd w:val="clear" w:color="auto" w:fill="E0E0E0"/>
          </w:tcPr>
          <w:p w:rsidR="00AC2DDB" w:rsidRPr="00411598" w:rsidRDefault="00AC2DDB" w:rsidP="00717A24">
            <w:pPr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 w:rsidRPr="00411598">
              <w:rPr>
                <w:b/>
                <w:bCs/>
                <w:sz w:val="18"/>
                <w:szCs w:val="18"/>
                <w:lang w:eastAsia="en-US"/>
              </w:rPr>
              <w:t xml:space="preserve">     </w:t>
            </w:r>
            <w:r>
              <w:rPr>
                <w:b/>
                <w:bCs/>
                <w:sz w:val="18"/>
                <w:szCs w:val="18"/>
                <w:lang w:eastAsia="en-US"/>
              </w:rPr>
              <w:t>62</w:t>
            </w:r>
            <w:r w:rsidRPr="00411598">
              <w:rPr>
                <w:b/>
                <w:bCs/>
                <w:sz w:val="18"/>
                <w:szCs w:val="18"/>
                <w:lang w:eastAsia="en-US"/>
              </w:rPr>
              <w:t>,0</w:t>
            </w:r>
          </w:p>
        </w:tc>
        <w:tc>
          <w:tcPr>
            <w:tcW w:w="1080" w:type="dxa"/>
            <w:shd w:val="clear" w:color="auto" w:fill="E0E0E0"/>
          </w:tcPr>
          <w:p w:rsidR="00AC2DDB" w:rsidRPr="00411598" w:rsidRDefault="00AC2DDB" w:rsidP="00717A24">
            <w:pPr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 xml:space="preserve">     64,5</w:t>
            </w:r>
          </w:p>
        </w:tc>
        <w:tc>
          <w:tcPr>
            <w:tcW w:w="1080" w:type="dxa"/>
            <w:shd w:val="clear" w:color="auto" w:fill="E0E0E0"/>
          </w:tcPr>
          <w:p w:rsidR="00AC2DDB" w:rsidRPr="00411598" w:rsidRDefault="00AC2DDB" w:rsidP="00875C69">
            <w:pPr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66,9</w:t>
            </w:r>
          </w:p>
        </w:tc>
      </w:tr>
    </w:tbl>
    <w:p w:rsidR="00AC2DDB" w:rsidRDefault="00AC2DDB" w:rsidP="00717A24">
      <w:pPr>
        <w:tabs>
          <w:tab w:val="left" w:pos="1245"/>
        </w:tabs>
      </w:pPr>
      <w:r>
        <w:tab/>
      </w:r>
    </w:p>
    <w:p w:rsidR="00AC2DDB" w:rsidRDefault="00AC2DDB" w:rsidP="00717A24">
      <w:pPr>
        <w:tabs>
          <w:tab w:val="left" w:pos="1245"/>
        </w:tabs>
      </w:pPr>
    </w:p>
    <w:p w:rsidR="00AC2DDB" w:rsidRDefault="00AC2DDB" w:rsidP="00717A24"/>
    <w:p w:rsidR="00AC2DDB" w:rsidRPr="00717A24" w:rsidRDefault="00AC2DDB" w:rsidP="00717A24">
      <w:pPr>
        <w:sectPr w:rsidR="00AC2DDB" w:rsidRPr="00717A24">
          <w:pgSz w:w="16840" w:h="11907" w:orient="landscape"/>
          <w:pgMar w:top="851" w:right="709" w:bottom="567" w:left="567" w:header="720" w:footer="720" w:gutter="0"/>
          <w:cols w:space="720"/>
        </w:sectPr>
      </w:pPr>
    </w:p>
    <w:p w:rsidR="00AC2DDB" w:rsidRDefault="00AC2DDB" w:rsidP="008A7169">
      <w:pPr>
        <w:jc w:val="right"/>
      </w:pPr>
      <w:r w:rsidRPr="00173E8A">
        <w:t xml:space="preserve"> </w:t>
      </w:r>
      <w:r>
        <w:t>Приложение 2</w:t>
      </w:r>
    </w:p>
    <w:p w:rsidR="00AC2DDB" w:rsidRDefault="00AC2DDB" w:rsidP="008A7169">
      <w:pPr>
        <w:jc w:val="center"/>
        <w:rPr>
          <w:sz w:val="28"/>
          <w:szCs w:val="28"/>
        </w:rPr>
      </w:pPr>
    </w:p>
    <w:p w:rsidR="00AC2DDB" w:rsidRDefault="00AC2DDB" w:rsidP="008A7169">
      <w:pPr>
        <w:tabs>
          <w:tab w:val="left" w:pos="0"/>
        </w:tabs>
        <w:jc w:val="center"/>
      </w:pPr>
    </w:p>
    <w:p w:rsidR="00AC2DDB" w:rsidRDefault="00AC2DDB" w:rsidP="008A7169">
      <w:pPr>
        <w:tabs>
          <w:tab w:val="left" w:pos="0"/>
        </w:tabs>
        <w:jc w:val="center"/>
      </w:pPr>
    </w:p>
    <w:p w:rsidR="00AC2DDB" w:rsidRDefault="00AC2DDB" w:rsidP="008A7169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Методика оценки </w:t>
      </w:r>
    </w:p>
    <w:p w:rsidR="00AC2DDB" w:rsidRDefault="00AC2DDB" w:rsidP="008A7169">
      <w:pPr>
        <w:tabs>
          <w:tab w:val="left" w:pos="0"/>
          <w:tab w:val="left" w:pos="1063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эффективности реализации программы</w:t>
      </w:r>
    </w:p>
    <w:p w:rsidR="00AC2DDB" w:rsidRDefault="00AC2DDB" w:rsidP="008A7169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«Развитие физической культуры и спорта в МО Усадищенское сельское поселение на 2020-2022 годы»</w:t>
      </w:r>
    </w:p>
    <w:p w:rsidR="00AC2DDB" w:rsidRDefault="00AC2DDB" w:rsidP="008A7169">
      <w:pPr>
        <w:tabs>
          <w:tab w:val="left" w:pos="0"/>
        </w:tabs>
        <w:jc w:val="center"/>
      </w:pPr>
    </w:p>
    <w:p w:rsidR="00AC2DDB" w:rsidRDefault="00AC2DDB" w:rsidP="008A7169">
      <w:pPr>
        <w:tabs>
          <w:tab w:val="left" w:pos="0"/>
        </w:tabs>
        <w:jc w:val="center"/>
      </w:pP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Оценка эффективности Программы осуществляется муниципальным заказчиком Программы – администрацией МО Усадищенское сельское поселение.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оценки эффективности реализации Программы используются целевые показатели по направлениям, которые отражают выполнение мероприятий Программы. 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показателей.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Программа предполагает использование системы показателей, характеризующих текущие и конечные результаты ее реализации.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Эффективность реализации Программы оценивается как степень фактического достижения целевых показателей по следующей формуле:  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  <w:u w:val="single"/>
          <w:vertAlign w:val="subscript"/>
        </w:rPr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  <w:u w:val="single"/>
        </w:rPr>
        <w:t>Пф</w:t>
      </w:r>
      <w:r>
        <w:rPr>
          <w:sz w:val="28"/>
          <w:szCs w:val="28"/>
          <w:u w:val="single"/>
          <w:vertAlign w:val="subscript"/>
        </w:rPr>
        <w:t>1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>Пф</w:t>
      </w:r>
      <w:r>
        <w:rPr>
          <w:sz w:val="28"/>
          <w:szCs w:val="28"/>
          <w:u w:val="single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  <w:u w:val="single"/>
        </w:rPr>
        <w:t>Пф</w:t>
      </w:r>
      <w:r>
        <w:rPr>
          <w:sz w:val="28"/>
          <w:szCs w:val="28"/>
          <w:u w:val="single"/>
          <w:vertAlign w:val="subscript"/>
          <w:lang w:val="en-US"/>
        </w:rPr>
        <w:t>n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 xml:space="preserve">                                            </w:t>
      </w:r>
      <w:r>
        <w:rPr>
          <w:sz w:val="28"/>
          <w:szCs w:val="28"/>
        </w:rPr>
        <w:t>Пн</w:t>
      </w:r>
      <w:r>
        <w:rPr>
          <w:sz w:val="28"/>
          <w:szCs w:val="28"/>
          <w:vertAlign w:val="subscript"/>
        </w:rPr>
        <w:t xml:space="preserve">1     </w:t>
      </w:r>
      <w:r>
        <w:rPr>
          <w:sz w:val="28"/>
          <w:szCs w:val="28"/>
          <w:vertAlign w:val="superscript"/>
        </w:rPr>
        <w:t xml:space="preserve">+       </w:t>
      </w:r>
      <w:r>
        <w:rPr>
          <w:sz w:val="28"/>
          <w:szCs w:val="28"/>
        </w:rPr>
        <w:t>Пн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perscript"/>
        </w:rPr>
        <w:t xml:space="preserve">     +……   </w:t>
      </w:r>
      <w:r>
        <w:rPr>
          <w:sz w:val="28"/>
          <w:szCs w:val="28"/>
        </w:rPr>
        <w:t>Пн</w:t>
      </w:r>
      <w:r>
        <w:rPr>
          <w:sz w:val="28"/>
          <w:szCs w:val="28"/>
          <w:vertAlign w:val="subscript"/>
          <w:lang w:val="en-US"/>
        </w:rPr>
        <w:t>n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=   </w:t>
      </w:r>
      <w:r>
        <w:rPr>
          <w:sz w:val="28"/>
          <w:szCs w:val="28"/>
          <w:vertAlign w:val="superscript"/>
        </w:rPr>
        <w:t>______________________________________</w:t>
      </w:r>
      <w:r>
        <w:rPr>
          <w:sz w:val="28"/>
          <w:szCs w:val="28"/>
        </w:rPr>
        <w:t xml:space="preserve"> х 100%,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  <w:lang w:val="en-US"/>
        </w:rPr>
        <w:t>n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– эффективность реализации Программы (процентов);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Пф</w:t>
      </w:r>
      <w:r>
        <w:rPr>
          <w:sz w:val="28"/>
          <w:szCs w:val="28"/>
          <w:vertAlign w:val="subscript"/>
        </w:rPr>
        <w:t>(1….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>)</w:t>
      </w:r>
      <w:r>
        <w:rPr>
          <w:sz w:val="28"/>
          <w:szCs w:val="28"/>
        </w:rPr>
        <w:t xml:space="preserve"> – фактический показатель, достигнутый в ходе реализации Программы;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Пн </w:t>
      </w:r>
      <w:r>
        <w:rPr>
          <w:sz w:val="28"/>
          <w:szCs w:val="28"/>
          <w:vertAlign w:val="subscript"/>
        </w:rPr>
        <w:t>(1….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) </w:t>
      </w:r>
      <w:r>
        <w:rPr>
          <w:sz w:val="28"/>
          <w:szCs w:val="28"/>
        </w:rPr>
        <w:t>– нормативный показатель, утвержденный программой;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количество показателей Программы.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C2DDB" w:rsidRDefault="00AC2DDB" w:rsidP="008A716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Социальная эффективность реализации мероприятий Программы будет выражена в увеличении доли населения МО Усадищенское сельское поселение, систематически занимающихся физкультурой и спортом. </w:t>
      </w:r>
    </w:p>
    <w:p w:rsidR="00AC2DDB" w:rsidRDefault="00AC2DDB" w:rsidP="008A7169"/>
    <w:p w:rsidR="00AC2DDB" w:rsidRDefault="00AC2DDB" w:rsidP="008A7169"/>
    <w:p w:rsidR="00AC2DDB" w:rsidRDefault="00AC2DDB" w:rsidP="008A7169"/>
    <w:p w:rsidR="00AC2DDB" w:rsidRDefault="00AC2DDB" w:rsidP="008A716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C2DDB" w:rsidRDefault="00AC2DDB" w:rsidP="008A7169"/>
    <w:p w:rsidR="00AC2DDB" w:rsidRDefault="00AC2DDB" w:rsidP="008A7169"/>
    <w:p w:rsidR="00AC2DDB" w:rsidRDefault="00AC2DDB"/>
    <w:sectPr w:rsidR="00AC2DDB" w:rsidSect="00E50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G Souveni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51995"/>
    <w:multiLevelType w:val="hybridMultilevel"/>
    <w:tmpl w:val="276CC2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6273403"/>
    <w:multiLevelType w:val="hybridMultilevel"/>
    <w:tmpl w:val="8D80FA36"/>
    <w:lvl w:ilvl="0" w:tplc="B46C2E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82637B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6DC72FC8"/>
    <w:multiLevelType w:val="hybridMultilevel"/>
    <w:tmpl w:val="896A36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F61114C"/>
    <w:multiLevelType w:val="singleLevel"/>
    <w:tmpl w:val="8DD471DE"/>
    <w:lvl w:ilvl="0">
      <w:start w:val="2008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num w:numId="1">
    <w:abstractNumId w:val="4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7169"/>
    <w:rsid w:val="00056C33"/>
    <w:rsid w:val="00057FE0"/>
    <w:rsid w:val="000704EE"/>
    <w:rsid w:val="00077F5B"/>
    <w:rsid w:val="000F5F1F"/>
    <w:rsid w:val="00152061"/>
    <w:rsid w:val="00162BA5"/>
    <w:rsid w:val="00173E8A"/>
    <w:rsid w:val="00182E09"/>
    <w:rsid w:val="00184B0A"/>
    <w:rsid w:val="001968F9"/>
    <w:rsid w:val="001B77E6"/>
    <w:rsid w:val="001C0B2B"/>
    <w:rsid w:val="001E5986"/>
    <w:rsid w:val="00233897"/>
    <w:rsid w:val="002377DF"/>
    <w:rsid w:val="00241415"/>
    <w:rsid w:val="00255951"/>
    <w:rsid w:val="00292452"/>
    <w:rsid w:val="002B1202"/>
    <w:rsid w:val="002E70FF"/>
    <w:rsid w:val="002F7EB5"/>
    <w:rsid w:val="0030420A"/>
    <w:rsid w:val="00307C3A"/>
    <w:rsid w:val="00323E7D"/>
    <w:rsid w:val="00356DA4"/>
    <w:rsid w:val="003D73A1"/>
    <w:rsid w:val="003F6125"/>
    <w:rsid w:val="00411598"/>
    <w:rsid w:val="00427747"/>
    <w:rsid w:val="00427C8B"/>
    <w:rsid w:val="004375A4"/>
    <w:rsid w:val="00474A68"/>
    <w:rsid w:val="00477DC8"/>
    <w:rsid w:val="00487BB6"/>
    <w:rsid w:val="004A76BC"/>
    <w:rsid w:val="004C13B2"/>
    <w:rsid w:val="004C1968"/>
    <w:rsid w:val="004C7CE8"/>
    <w:rsid w:val="00507737"/>
    <w:rsid w:val="005078AA"/>
    <w:rsid w:val="00530230"/>
    <w:rsid w:val="0054002E"/>
    <w:rsid w:val="005B4059"/>
    <w:rsid w:val="005C21B7"/>
    <w:rsid w:val="005C2C3A"/>
    <w:rsid w:val="005C3331"/>
    <w:rsid w:val="00665C7F"/>
    <w:rsid w:val="00675B1D"/>
    <w:rsid w:val="00680E3D"/>
    <w:rsid w:val="00687DDE"/>
    <w:rsid w:val="00691D62"/>
    <w:rsid w:val="006B419C"/>
    <w:rsid w:val="006C4128"/>
    <w:rsid w:val="006C5612"/>
    <w:rsid w:val="006E5F70"/>
    <w:rsid w:val="006F16A9"/>
    <w:rsid w:val="00717A24"/>
    <w:rsid w:val="00746105"/>
    <w:rsid w:val="0075550D"/>
    <w:rsid w:val="00766792"/>
    <w:rsid w:val="00767666"/>
    <w:rsid w:val="007959E8"/>
    <w:rsid w:val="007A4722"/>
    <w:rsid w:val="007B4CB9"/>
    <w:rsid w:val="007E20FD"/>
    <w:rsid w:val="007E4D94"/>
    <w:rsid w:val="00870580"/>
    <w:rsid w:val="00875C69"/>
    <w:rsid w:val="008A2659"/>
    <w:rsid w:val="008A7169"/>
    <w:rsid w:val="008D6D45"/>
    <w:rsid w:val="008F1AD0"/>
    <w:rsid w:val="008F605C"/>
    <w:rsid w:val="00902286"/>
    <w:rsid w:val="009368B0"/>
    <w:rsid w:val="00937345"/>
    <w:rsid w:val="009518A3"/>
    <w:rsid w:val="0096090D"/>
    <w:rsid w:val="0099778F"/>
    <w:rsid w:val="009C4C47"/>
    <w:rsid w:val="009E3A38"/>
    <w:rsid w:val="00A239F7"/>
    <w:rsid w:val="00A52703"/>
    <w:rsid w:val="00A55B53"/>
    <w:rsid w:val="00A623AD"/>
    <w:rsid w:val="00A80650"/>
    <w:rsid w:val="00A90D3A"/>
    <w:rsid w:val="00AB1B4D"/>
    <w:rsid w:val="00AC2DDB"/>
    <w:rsid w:val="00AF1F10"/>
    <w:rsid w:val="00B124F0"/>
    <w:rsid w:val="00B45ED0"/>
    <w:rsid w:val="00B95CA4"/>
    <w:rsid w:val="00BA7399"/>
    <w:rsid w:val="00BB134F"/>
    <w:rsid w:val="00BC2912"/>
    <w:rsid w:val="00BC3CC3"/>
    <w:rsid w:val="00BC6EDB"/>
    <w:rsid w:val="00BD0381"/>
    <w:rsid w:val="00BE1170"/>
    <w:rsid w:val="00C156E5"/>
    <w:rsid w:val="00C473F5"/>
    <w:rsid w:val="00C909D6"/>
    <w:rsid w:val="00CA403C"/>
    <w:rsid w:val="00CC50CC"/>
    <w:rsid w:val="00D27377"/>
    <w:rsid w:val="00D323BF"/>
    <w:rsid w:val="00D332FF"/>
    <w:rsid w:val="00D70BDB"/>
    <w:rsid w:val="00D84A51"/>
    <w:rsid w:val="00D9033B"/>
    <w:rsid w:val="00D90FAF"/>
    <w:rsid w:val="00D91CA2"/>
    <w:rsid w:val="00D92E73"/>
    <w:rsid w:val="00D979C1"/>
    <w:rsid w:val="00DA0895"/>
    <w:rsid w:val="00DC2AE7"/>
    <w:rsid w:val="00DF0F4E"/>
    <w:rsid w:val="00DF7394"/>
    <w:rsid w:val="00E335BD"/>
    <w:rsid w:val="00E41608"/>
    <w:rsid w:val="00E44C29"/>
    <w:rsid w:val="00E5099F"/>
    <w:rsid w:val="00E65FB8"/>
    <w:rsid w:val="00E74745"/>
    <w:rsid w:val="00E8751A"/>
    <w:rsid w:val="00E91DA4"/>
    <w:rsid w:val="00EE2533"/>
    <w:rsid w:val="00EE27F0"/>
    <w:rsid w:val="00EF30CE"/>
    <w:rsid w:val="00EF5104"/>
    <w:rsid w:val="00EF7A74"/>
    <w:rsid w:val="00F00DB6"/>
    <w:rsid w:val="00F0145C"/>
    <w:rsid w:val="00F10941"/>
    <w:rsid w:val="00F10DA5"/>
    <w:rsid w:val="00F14DF4"/>
    <w:rsid w:val="00F44CF6"/>
    <w:rsid w:val="00F52296"/>
    <w:rsid w:val="00F73DA7"/>
    <w:rsid w:val="00F74AB3"/>
    <w:rsid w:val="00F823C7"/>
    <w:rsid w:val="00FB301C"/>
    <w:rsid w:val="00FB4156"/>
    <w:rsid w:val="00FC7357"/>
    <w:rsid w:val="00FD1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169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A7169"/>
    <w:pPr>
      <w:keepNext/>
      <w:spacing w:line="220" w:lineRule="exact"/>
      <w:jc w:val="center"/>
      <w:outlineLvl w:val="0"/>
    </w:pPr>
    <w:rPr>
      <w:rFonts w:ascii="AG Souvenir" w:hAnsi="AG Souvenir" w:cs="AG Souvenir"/>
      <w:b/>
      <w:bCs/>
      <w:spacing w:val="38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A7169"/>
    <w:pPr>
      <w:keepNext/>
      <w:ind w:left="709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90D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A7169"/>
    <w:rPr>
      <w:rFonts w:ascii="AG Souvenir" w:hAnsi="AG Souvenir" w:cs="AG Souvenir"/>
      <w:b/>
      <w:bCs/>
      <w:spacing w:val="38"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A7169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A403C"/>
    <w:rPr>
      <w:rFonts w:ascii="Cambria" w:hAnsi="Cambria" w:cs="Cambria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rsid w:val="008A7169"/>
    <w:rPr>
      <w:color w:val="000000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8A7169"/>
    <w:pPr>
      <w:jc w:val="center"/>
    </w:pPr>
    <w:rPr>
      <w:rFonts w:ascii="Calibri" w:eastAsia="Calibri" w:hAnsi="Calibri" w:cs="Calibri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8A7169"/>
    <w:rPr>
      <w:rFonts w:ascii="Calibri" w:hAnsi="Calibri" w:cs="Calibri"/>
      <w:sz w:val="24"/>
      <w:szCs w:val="24"/>
      <w:lang w:eastAsia="ru-RU"/>
    </w:rPr>
  </w:style>
  <w:style w:type="character" w:customStyle="1" w:styleId="a">
    <w:name w:val="Название Знак"/>
    <w:basedOn w:val="DefaultParagraphFont"/>
    <w:uiPriority w:val="99"/>
    <w:locked/>
    <w:rsid w:val="008A7169"/>
    <w:rPr>
      <w:rFonts w:ascii="Cambria" w:hAnsi="Cambria" w:cs="Cambria"/>
      <w:color w:val="auto"/>
      <w:spacing w:val="5"/>
      <w:kern w:val="28"/>
      <w:sz w:val="52"/>
      <w:szCs w:val="52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8A7169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A71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semiHidden/>
    <w:rsid w:val="008A716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A7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7169"/>
    <w:rPr>
      <w:rFonts w:ascii="Tahoma" w:hAnsi="Tahoma" w:cs="Tahoma"/>
      <w:sz w:val="16"/>
      <w:szCs w:val="16"/>
      <w:lang w:eastAsia="ru-RU"/>
    </w:rPr>
  </w:style>
  <w:style w:type="character" w:customStyle="1" w:styleId="TitleChar2">
    <w:name w:val="Title Char2"/>
    <w:aliases w:val="Title Char Char1"/>
    <w:basedOn w:val="DefaultParagraphFont"/>
    <w:uiPriority w:val="99"/>
    <w:rsid w:val="00A90D3A"/>
    <w:rPr>
      <w:rFonts w:ascii="Calibri" w:hAnsi="Calibri" w:cs="Calibri"/>
      <w:sz w:val="24"/>
      <w:szCs w:val="24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3F6125"/>
    <w:pPr>
      <w:jc w:val="center"/>
    </w:pPr>
    <w:rPr>
      <w:rFonts w:eastAsia="Calibr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C2912"/>
    <w:rPr>
      <w:rFonts w:ascii="Cambria" w:hAnsi="Cambria" w:cs="Cambr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44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11</Pages>
  <Words>2184</Words>
  <Characters>12455</Characters>
  <Application>Microsoft Office Outlook</Application>
  <DocSecurity>0</DocSecurity>
  <Lines>0</Lines>
  <Paragraphs>0</Paragraphs>
  <ScaleCrop>false</ScaleCrop>
  <Company>SOFTxp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</dc:title>
  <dc:subject/>
  <dc:creator>User</dc:creator>
  <cp:keywords/>
  <dc:description/>
  <cp:lastModifiedBy>Я</cp:lastModifiedBy>
  <cp:revision>4</cp:revision>
  <cp:lastPrinted>2019-11-26T11:33:00Z</cp:lastPrinted>
  <dcterms:created xsi:type="dcterms:W3CDTF">2019-11-01T13:31:00Z</dcterms:created>
  <dcterms:modified xsi:type="dcterms:W3CDTF">2019-11-26T11:37:00Z</dcterms:modified>
</cp:coreProperties>
</file>