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385" w:rsidRPr="0053143E" w:rsidRDefault="006B5385" w:rsidP="0053143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3143E">
        <w:rPr>
          <w:rFonts w:ascii="Times New Roman" w:eastAsia="Times New Roman" w:hAnsi="Times New Roman"/>
          <w:sz w:val="24"/>
          <w:szCs w:val="24"/>
          <w:lang w:eastAsia="ru-RU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5" o:title=""/>
          </v:shape>
          <o:OLEObject Type="Embed" ProgID="MSPhotoEd.3" ShapeID="_x0000_i1025" DrawAspect="Content" ObjectID="_1625389591" r:id="rId6"/>
        </w:object>
      </w:r>
      <w:r w:rsidRPr="0053143E">
        <w:rPr>
          <w:rFonts w:ascii="Times New Roman" w:hAnsi="Times New Roman"/>
          <w:sz w:val="24"/>
          <w:szCs w:val="24"/>
          <w:lang w:eastAsia="ru-RU"/>
        </w:rPr>
        <w:t xml:space="preserve">          </w:t>
      </w:r>
    </w:p>
    <w:p w:rsidR="006B5385" w:rsidRPr="0053143E" w:rsidRDefault="006B5385" w:rsidP="0053143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53143E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</w:p>
    <w:p w:rsidR="006B5385" w:rsidRPr="0053143E" w:rsidRDefault="006B5385" w:rsidP="0053143E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53143E">
        <w:rPr>
          <w:rFonts w:ascii="Times New Roman" w:hAnsi="Times New Roman"/>
          <w:bCs/>
          <w:sz w:val="28"/>
          <w:szCs w:val="28"/>
          <w:lang w:eastAsia="ru-RU"/>
        </w:rPr>
        <w:t>АДМИНИСТРАЦИЯ</w:t>
      </w:r>
    </w:p>
    <w:p w:rsidR="006B5385" w:rsidRPr="0053143E" w:rsidRDefault="006B5385" w:rsidP="0053143E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53143E">
        <w:rPr>
          <w:rFonts w:ascii="Times New Roman" w:hAnsi="Times New Roman"/>
          <w:b/>
          <w:sz w:val="28"/>
          <w:szCs w:val="24"/>
          <w:lang w:eastAsia="ru-RU"/>
        </w:rPr>
        <w:t>МУНИЦИПАЛЬНОГО ОБРАЗОВАНИЯ</w:t>
      </w:r>
    </w:p>
    <w:p w:rsidR="006B5385" w:rsidRPr="0053143E" w:rsidRDefault="006B5385" w:rsidP="0053143E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53143E">
        <w:rPr>
          <w:rFonts w:ascii="Times New Roman" w:hAnsi="Times New Roman"/>
          <w:b/>
          <w:sz w:val="28"/>
          <w:szCs w:val="24"/>
          <w:lang w:eastAsia="ru-RU"/>
        </w:rPr>
        <w:t>УСАДИЩЕНСКОЕ СЕЛЬСКОЕ ПОСЕЛЕНИЕ</w:t>
      </w:r>
    </w:p>
    <w:p w:rsidR="006B5385" w:rsidRPr="0053143E" w:rsidRDefault="006B5385" w:rsidP="0053143E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53143E">
        <w:rPr>
          <w:rFonts w:ascii="Times New Roman" w:hAnsi="Times New Roman"/>
          <w:b/>
          <w:sz w:val="24"/>
          <w:szCs w:val="28"/>
          <w:lang w:eastAsia="ru-RU"/>
        </w:rPr>
        <w:t>Волховского муниципального района</w:t>
      </w:r>
    </w:p>
    <w:p w:rsidR="006B5385" w:rsidRPr="0053143E" w:rsidRDefault="006B5385" w:rsidP="0053143E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53143E">
        <w:rPr>
          <w:rFonts w:ascii="Times New Roman" w:hAnsi="Times New Roman"/>
          <w:b/>
          <w:sz w:val="24"/>
          <w:szCs w:val="28"/>
          <w:lang w:eastAsia="ru-RU"/>
        </w:rPr>
        <w:t>Ленинградской области</w:t>
      </w:r>
    </w:p>
    <w:p w:rsidR="006B5385" w:rsidRPr="0053143E" w:rsidRDefault="006B5385" w:rsidP="0053143E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53143E">
        <w:rPr>
          <w:rFonts w:ascii="Times New Roman" w:hAnsi="Times New Roman"/>
          <w:lang w:eastAsia="ru-RU"/>
        </w:rPr>
        <w:t xml:space="preserve">деревня Усадище, д. 127    </w:t>
      </w:r>
    </w:p>
    <w:p w:rsidR="006B5385" w:rsidRPr="0053143E" w:rsidRDefault="006B5385" w:rsidP="0053143E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53143E">
        <w:rPr>
          <w:rFonts w:ascii="Times New Roman" w:hAnsi="Times New Roman"/>
          <w:lang w:eastAsia="ru-RU"/>
        </w:rPr>
        <w:t xml:space="preserve">                                                                                                                                   </w:t>
      </w:r>
    </w:p>
    <w:p w:rsidR="006B5385" w:rsidRPr="0053143E" w:rsidRDefault="006B5385" w:rsidP="0053143E">
      <w:pPr>
        <w:keepNext/>
        <w:tabs>
          <w:tab w:val="center" w:pos="4535"/>
          <w:tab w:val="left" w:pos="7575"/>
        </w:tabs>
        <w:spacing w:after="0" w:line="240" w:lineRule="auto"/>
        <w:outlineLvl w:val="2"/>
        <w:rPr>
          <w:rFonts w:ascii="Times New Roman" w:hAnsi="Times New Roman"/>
          <w:bCs/>
          <w:sz w:val="28"/>
          <w:szCs w:val="28"/>
          <w:lang w:eastAsia="ru-RU"/>
        </w:rPr>
      </w:pPr>
      <w:r w:rsidRPr="0053143E">
        <w:rPr>
          <w:rFonts w:ascii="Times New Roman" w:hAnsi="Times New Roman"/>
          <w:bCs/>
          <w:sz w:val="28"/>
          <w:szCs w:val="28"/>
          <w:lang w:eastAsia="ru-RU"/>
        </w:rPr>
        <w:tab/>
        <w:t>П О С Т А Н О В Л Е Н И Е</w:t>
      </w:r>
      <w:r w:rsidRPr="0053143E">
        <w:rPr>
          <w:rFonts w:ascii="Times New Roman" w:hAnsi="Times New Roman"/>
          <w:bCs/>
          <w:sz w:val="28"/>
          <w:szCs w:val="28"/>
          <w:lang w:eastAsia="ru-RU"/>
        </w:rPr>
        <w:tab/>
      </w:r>
    </w:p>
    <w:p w:rsidR="006B5385" w:rsidRPr="0053143E" w:rsidRDefault="006B5385" w:rsidP="0053143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B5385" w:rsidRDefault="006B5385" w:rsidP="004D7981">
      <w:pPr>
        <w:rPr>
          <w:rFonts w:ascii="Times New Roman" w:hAnsi="Times New Roman"/>
          <w:sz w:val="28"/>
          <w:szCs w:val="28"/>
        </w:rPr>
      </w:pPr>
    </w:p>
    <w:p w:rsidR="006B5385" w:rsidRDefault="006B5385" w:rsidP="004D79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«22» июля 2019 года                                                           № 109</w:t>
      </w:r>
    </w:p>
    <w:p w:rsidR="006B5385" w:rsidRDefault="006B5385" w:rsidP="004D7981">
      <w:pPr>
        <w:rPr>
          <w:rFonts w:ascii="Times New Roman" w:hAnsi="Times New Roman"/>
          <w:sz w:val="28"/>
          <w:szCs w:val="28"/>
        </w:rPr>
      </w:pPr>
    </w:p>
    <w:p w:rsidR="006B5385" w:rsidRDefault="006B5385" w:rsidP="004D798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опубликовании списков избирательных</w:t>
      </w:r>
    </w:p>
    <w:p w:rsidR="006B5385" w:rsidRDefault="006B5385" w:rsidP="004D798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участков на территории МО Усадищенское СП</w:t>
      </w:r>
    </w:p>
    <w:p w:rsidR="006B5385" w:rsidRDefault="006B5385" w:rsidP="004D798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организации и проведения выборов</w:t>
      </w:r>
    </w:p>
    <w:p w:rsidR="006B5385" w:rsidRDefault="006B5385" w:rsidP="004D798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депутатов Совета депутатов </w:t>
      </w:r>
    </w:p>
    <w:p w:rsidR="006B5385" w:rsidRDefault="006B5385" w:rsidP="004D798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образования Усадищенское СП </w:t>
      </w:r>
    </w:p>
    <w:p w:rsidR="006B5385" w:rsidRDefault="006B5385" w:rsidP="004D798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Волховского муниципального района</w:t>
      </w:r>
    </w:p>
    <w:p w:rsidR="006B5385" w:rsidRDefault="006B5385" w:rsidP="004D798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Ленинградской области</w:t>
      </w:r>
    </w:p>
    <w:p w:rsidR="006B5385" w:rsidRPr="00D25038" w:rsidRDefault="006B5385" w:rsidP="00D2503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6B5385" w:rsidRPr="00D25038" w:rsidRDefault="006B5385" w:rsidP="00884E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5038">
        <w:rPr>
          <w:rFonts w:ascii="Times New Roman" w:hAnsi="Times New Roman"/>
          <w:sz w:val="28"/>
          <w:szCs w:val="28"/>
        </w:rPr>
        <w:t>В соответствии с пунктом 7 статьи 19 Федерального закона от 12 июня 2002 года № 67-ФЗ «Об основных гарантиях избирательных прав и права на участие в референдуме граждан Российской Федерации»,</w:t>
      </w:r>
      <w:r w:rsidRPr="00D25038">
        <w:rPr>
          <w:rFonts w:ascii="Times New Roman" w:hAnsi="Times New Roman"/>
          <w:sz w:val="28"/>
          <w:szCs w:val="28"/>
          <w:lang w:eastAsia="ru-RU"/>
        </w:rPr>
        <w:t xml:space="preserve"> частью 6 статьи 32  Областного закона Ленинградской области от 15 мая 2013 года N 26-оз «О системе избирательных комиссий и избирательных участках в Ленинградской области»</w:t>
      </w:r>
      <w:r w:rsidRPr="00D25038">
        <w:rPr>
          <w:rFonts w:ascii="Times New Roman" w:hAnsi="Times New Roman"/>
          <w:sz w:val="28"/>
          <w:szCs w:val="28"/>
        </w:rPr>
        <w:t>, руководствуясь постановлением администрации Волховского муниципального района Ленинградской области от 09 января 2013 года № 1 «Об образовании избирательных участков на территории Волховского муниципального района для проведения выборов и референдумов» (с изменениями от 10</w:t>
      </w:r>
      <w:r>
        <w:rPr>
          <w:rFonts w:ascii="Times New Roman" w:hAnsi="Times New Roman"/>
          <w:sz w:val="28"/>
          <w:szCs w:val="28"/>
        </w:rPr>
        <w:t xml:space="preserve"> июля </w:t>
      </w:r>
      <w:r w:rsidRPr="00D25038">
        <w:rPr>
          <w:rFonts w:ascii="Times New Roman" w:hAnsi="Times New Roman"/>
          <w:sz w:val="28"/>
          <w:szCs w:val="28"/>
        </w:rPr>
        <w:t>2019 г</w:t>
      </w:r>
      <w:r>
        <w:rPr>
          <w:rFonts w:ascii="Times New Roman" w:hAnsi="Times New Roman"/>
          <w:sz w:val="28"/>
          <w:szCs w:val="28"/>
        </w:rPr>
        <w:t>ода</w:t>
      </w:r>
      <w:r w:rsidRPr="00D25038">
        <w:rPr>
          <w:rFonts w:ascii="Times New Roman" w:hAnsi="Times New Roman"/>
          <w:sz w:val="28"/>
          <w:szCs w:val="28"/>
        </w:rPr>
        <w:t xml:space="preserve"> № 1742), администрация муниципального образования </w:t>
      </w:r>
      <w:r>
        <w:rPr>
          <w:rFonts w:ascii="Times New Roman" w:hAnsi="Times New Roman"/>
          <w:sz w:val="28"/>
          <w:szCs w:val="28"/>
        </w:rPr>
        <w:t>Усадищенское  с</w:t>
      </w:r>
      <w:r w:rsidRPr="00D25038">
        <w:rPr>
          <w:rFonts w:ascii="Times New Roman" w:hAnsi="Times New Roman"/>
          <w:sz w:val="28"/>
          <w:szCs w:val="28"/>
        </w:rPr>
        <w:t>ельское поселение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5038">
        <w:rPr>
          <w:rFonts w:ascii="Times New Roman" w:hAnsi="Times New Roman"/>
          <w:sz w:val="28"/>
          <w:szCs w:val="28"/>
        </w:rPr>
        <w:t xml:space="preserve"> п о с т а н о в л я е т:</w:t>
      </w:r>
    </w:p>
    <w:p w:rsidR="006B5385" w:rsidRPr="00D25038" w:rsidRDefault="006B5385" w:rsidP="004D79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5385" w:rsidRPr="00D25038" w:rsidRDefault="006B5385" w:rsidP="00D2503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25038">
        <w:rPr>
          <w:rFonts w:ascii="Times New Roman" w:hAnsi="Times New Roman"/>
          <w:sz w:val="28"/>
          <w:szCs w:val="28"/>
        </w:rPr>
        <w:t xml:space="preserve"> Опубликовать списки избирательных участков </w:t>
      </w:r>
      <w:r w:rsidRPr="00D25038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 w:rsidRPr="00D25038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D25038">
        <w:rPr>
          <w:rFonts w:ascii="Times New Roman" w:hAnsi="Times New Roman"/>
          <w:color w:val="000000"/>
          <w:sz w:val="28"/>
          <w:szCs w:val="28"/>
          <w:lang w:eastAsia="ru-RU"/>
        </w:rPr>
        <w:t>подготовки и проведения выборов</w:t>
      </w:r>
      <w:r w:rsidRPr="00D25038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D2503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депутатов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D25038">
        <w:rPr>
          <w:rFonts w:ascii="Times New Roman" w:hAnsi="Times New Roman"/>
          <w:color w:val="000000"/>
          <w:sz w:val="28"/>
          <w:szCs w:val="28"/>
          <w:lang w:eastAsia="ru-RU"/>
        </w:rPr>
        <w:t>овета депутатов муниципального</w:t>
      </w:r>
      <w:r w:rsidRPr="00D25038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D2503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образования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Усадищенское</w:t>
      </w:r>
      <w:r w:rsidRPr="00D2503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сельское поселение Волховского муниципального района Ленинградской области четвёртого созыва  согласно  приложению.</w:t>
      </w:r>
    </w:p>
    <w:p w:rsidR="006B5385" w:rsidRPr="00C67FEB" w:rsidRDefault="006B5385" w:rsidP="00C67FE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7FEB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«Провинция. Северо-Запад» и разместить на официальном сайте муниципального образования в сети интернет не позднее 29 июля 2019 года. Полный текст постановления с приложением разместить в сетевом издании «ВолховСМИ».</w:t>
      </w:r>
    </w:p>
    <w:p w:rsidR="006B5385" w:rsidRPr="00C67FEB" w:rsidRDefault="006B5385" w:rsidP="00C67FEB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 </w:t>
      </w:r>
      <w:r w:rsidRPr="00C67FEB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6B5385" w:rsidRDefault="006B5385" w:rsidP="0082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5385" w:rsidRDefault="006B5385" w:rsidP="0082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5385" w:rsidRDefault="006B5385" w:rsidP="0082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5385" w:rsidRDefault="006B5385" w:rsidP="0082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5385" w:rsidRDefault="006B5385" w:rsidP="0082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6B5385" w:rsidRDefault="006B5385" w:rsidP="0082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5385" w:rsidRDefault="006B5385" w:rsidP="0082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5385" w:rsidRPr="00D25038" w:rsidRDefault="006B5385" w:rsidP="0082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5385" w:rsidRPr="00D25038" w:rsidRDefault="006B5385" w:rsidP="008245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5038">
        <w:rPr>
          <w:rFonts w:ascii="Times New Roman" w:hAnsi="Times New Roman"/>
          <w:sz w:val="28"/>
          <w:szCs w:val="28"/>
        </w:rPr>
        <w:t xml:space="preserve">Глава администрации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В. В. Кращенко</w:t>
      </w: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82452A">
        <w:rPr>
          <w:rFonts w:ascii="Times New Roman" w:hAnsi="Times New Roman"/>
          <w:sz w:val="28"/>
          <w:szCs w:val="28"/>
          <w:lang w:eastAsia="ru-RU"/>
        </w:rPr>
        <w:t>риложение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6B5385" w:rsidRPr="0082452A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2452A">
        <w:rPr>
          <w:rFonts w:ascii="Times New Roman" w:hAnsi="Times New Roman"/>
          <w:sz w:val="28"/>
          <w:szCs w:val="28"/>
          <w:lang w:eastAsia="ru-RU"/>
        </w:rPr>
        <w:t>к постановлению  администрации</w:t>
      </w: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муниципального образования</w:t>
      </w: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Усадищенское  сельское поселение</w:t>
      </w:r>
    </w:p>
    <w:p w:rsidR="006B5385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от «22» июля 2019 года №109</w:t>
      </w:r>
    </w:p>
    <w:p w:rsidR="006B5385" w:rsidRPr="0082452A" w:rsidRDefault="006B5385" w:rsidP="0082452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B5385" w:rsidRPr="00D85A91" w:rsidRDefault="006B5385" w:rsidP="001D6B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85A91">
        <w:rPr>
          <w:rFonts w:ascii="Times New Roman" w:hAnsi="Times New Roman"/>
          <w:b/>
          <w:sz w:val="28"/>
          <w:szCs w:val="28"/>
          <w:lang w:eastAsia="ru-RU"/>
        </w:rPr>
        <w:t>Усадищенский избирательный участок № 98</w:t>
      </w:r>
    </w:p>
    <w:p w:rsidR="006B5385" w:rsidRPr="00D85A91" w:rsidRDefault="006B5385" w:rsidP="001D6BF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5A91">
        <w:rPr>
          <w:rFonts w:ascii="Times New Roman" w:hAnsi="Times New Roman"/>
          <w:sz w:val="28"/>
          <w:szCs w:val="28"/>
          <w:lang w:eastAsia="ru-RU"/>
        </w:rPr>
        <w:t>В границы  избирательного участка входят деревни: Усадище, Верховина, Кроватыни, Зеленец, Теребонижье, Славково, Охромовщина, Леоновщина, Безово, Раменье, Куколь, Сорокино, Конец, Вячково, Мыслино, Дуброво, Ручей,  Подвязье,  Елошня, Жупкино, Веретье, Заднево; п. станции: Куколь,  Мыслино, Скит; поселок Зеленец.</w:t>
      </w:r>
    </w:p>
    <w:p w:rsidR="006B5385" w:rsidRPr="00D85A91" w:rsidRDefault="006B5385" w:rsidP="001D6BF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5A91">
        <w:rPr>
          <w:rFonts w:ascii="Times New Roman" w:hAnsi="Times New Roman"/>
          <w:sz w:val="28"/>
          <w:szCs w:val="28"/>
          <w:lang w:eastAsia="ru-RU"/>
        </w:rPr>
        <w:t>Адрес участковой избирательной комиссии: д. Усадище, д. 127 (администрация МО Усадищенское сельское поселение), тел. 34-377.</w:t>
      </w:r>
    </w:p>
    <w:p w:rsidR="006B5385" w:rsidRPr="00D85A91" w:rsidRDefault="006B5385" w:rsidP="001D6BF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5A91">
        <w:rPr>
          <w:rFonts w:ascii="Times New Roman" w:hAnsi="Times New Roman"/>
          <w:sz w:val="28"/>
          <w:szCs w:val="28"/>
          <w:lang w:eastAsia="ru-RU"/>
        </w:rPr>
        <w:t>Помещение для голосования: д. Усадище, д. 134 (МБУК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D85A91">
        <w:rPr>
          <w:rFonts w:ascii="Times New Roman" w:hAnsi="Times New Roman"/>
          <w:sz w:val="28"/>
          <w:szCs w:val="28"/>
          <w:lang w:eastAsia="ru-RU"/>
        </w:rPr>
        <w:t xml:space="preserve"> «Усадищенский центр досуга»), тел. </w:t>
      </w:r>
      <w:r>
        <w:rPr>
          <w:rFonts w:ascii="Times New Roman" w:hAnsi="Times New Roman"/>
          <w:sz w:val="28"/>
          <w:szCs w:val="28"/>
          <w:lang w:eastAsia="ru-RU"/>
        </w:rPr>
        <w:t>(8813) 63-</w:t>
      </w:r>
      <w:r w:rsidRPr="00D85A91">
        <w:rPr>
          <w:rFonts w:ascii="Times New Roman" w:hAnsi="Times New Roman"/>
          <w:sz w:val="28"/>
          <w:szCs w:val="28"/>
          <w:lang w:eastAsia="ru-RU"/>
        </w:rPr>
        <w:t xml:space="preserve">34-343. </w:t>
      </w:r>
    </w:p>
    <w:p w:rsidR="006B5385" w:rsidRDefault="006B5385" w:rsidP="008245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B5385" w:rsidRDefault="006B5385" w:rsidP="008245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B5385" w:rsidRPr="0082452A" w:rsidRDefault="006B5385" w:rsidP="0082452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sectPr w:rsidR="006B5385" w:rsidRPr="0082452A" w:rsidSect="007E7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038F7"/>
    <w:multiLevelType w:val="hybridMultilevel"/>
    <w:tmpl w:val="C3D2CE22"/>
    <w:lvl w:ilvl="0" w:tplc="D65AB1AC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1D876883"/>
    <w:multiLevelType w:val="hybridMultilevel"/>
    <w:tmpl w:val="E21E17C0"/>
    <w:lvl w:ilvl="0" w:tplc="600E6EF4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5053D20"/>
    <w:multiLevelType w:val="hybridMultilevel"/>
    <w:tmpl w:val="57D037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68B3A90"/>
    <w:multiLevelType w:val="hybridMultilevel"/>
    <w:tmpl w:val="B0123D04"/>
    <w:lvl w:ilvl="0" w:tplc="6E8EC45C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0240"/>
    <w:rsid w:val="001D6BF2"/>
    <w:rsid w:val="00204118"/>
    <w:rsid w:val="002D5C2C"/>
    <w:rsid w:val="00357DC7"/>
    <w:rsid w:val="0038708F"/>
    <w:rsid w:val="00413DCB"/>
    <w:rsid w:val="004C0086"/>
    <w:rsid w:val="004D7981"/>
    <w:rsid w:val="0053143E"/>
    <w:rsid w:val="00560D3E"/>
    <w:rsid w:val="00594EFC"/>
    <w:rsid w:val="006B5385"/>
    <w:rsid w:val="006E6BE2"/>
    <w:rsid w:val="006F7F24"/>
    <w:rsid w:val="007E7F43"/>
    <w:rsid w:val="0082452A"/>
    <w:rsid w:val="00884E58"/>
    <w:rsid w:val="00B60522"/>
    <w:rsid w:val="00B90C38"/>
    <w:rsid w:val="00C30240"/>
    <w:rsid w:val="00C67FEB"/>
    <w:rsid w:val="00CD0756"/>
    <w:rsid w:val="00D01805"/>
    <w:rsid w:val="00D25038"/>
    <w:rsid w:val="00D85A91"/>
    <w:rsid w:val="00F50C88"/>
    <w:rsid w:val="00F74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F4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D79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13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461</Words>
  <Characters>2632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</dc:title>
  <dc:subject/>
  <dc:creator>User</dc:creator>
  <cp:keywords/>
  <dc:description/>
  <cp:lastModifiedBy>Я</cp:lastModifiedBy>
  <cp:revision>2</cp:revision>
  <cp:lastPrinted>2019-07-22T08:59:00Z</cp:lastPrinted>
  <dcterms:created xsi:type="dcterms:W3CDTF">2019-07-23T09:20:00Z</dcterms:created>
  <dcterms:modified xsi:type="dcterms:W3CDTF">2019-07-23T09:20:00Z</dcterms:modified>
</cp:coreProperties>
</file>