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6588" w:rsidRDefault="00176588" w:rsidP="008B5805">
      <w:r>
        <w:t xml:space="preserve">                                                                  </w:t>
      </w:r>
      <w:bookmarkStart w:id="0" w:name="_GoBack"/>
      <w:bookmarkEnd w:id="0"/>
      <w:r>
        <w:t xml:space="preserve">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625299572" r:id="rId5"/>
        </w:object>
      </w:r>
      <w:r>
        <w:t xml:space="preserve">                                      </w:t>
      </w:r>
    </w:p>
    <w:p w:rsidR="00176588" w:rsidRPr="00907F6B" w:rsidRDefault="00176588" w:rsidP="00150B1F">
      <w:pPr>
        <w:pStyle w:val="Title"/>
        <w:jc w:val="left"/>
        <w:rPr>
          <w:sz w:val="28"/>
          <w:szCs w:val="28"/>
        </w:rPr>
      </w:pPr>
      <w:r>
        <w:t xml:space="preserve">                                                        </w:t>
      </w:r>
      <w:r w:rsidRPr="00907F6B">
        <w:rPr>
          <w:sz w:val="28"/>
          <w:szCs w:val="28"/>
        </w:rPr>
        <w:t xml:space="preserve">АДМИНИСТРАЦИЯ                          </w:t>
      </w:r>
    </w:p>
    <w:p w:rsidR="00176588" w:rsidRPr="00907F6B" w:rsidRDefault="00176588" w:rsidP="00EA6025">
      <w:pPr>
        <w:pStyle w:val="Subtitle"/>
        <w:rPr>
          <w:rFonts w:ascii="Times New Roman" w:hAnsi="Times New Roman"/>
          <w:b/>
          <w:sz w:val="28"/>
          <w:szCs w:val="28"/>
        </w:rPr>
      </w:pPr>
      <w:r w:rsidRPr="00907F6B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176588" w:rsidRPr="00907F6B" w:rsidRDefault="00176588" w:rsidP="00EA6025">
      <w:pPr>
        <w:pStyle w:val="Subtitle"/>
        <w:rPr>
          <w:rFonts w:ascii="Times New Roman" w:hAnsi="Times New Roman"/>
          <w:b/>
          <w:sz w:val="28"/>
          <w:szCs w:val="28"/>
        </w:rPr>
      </w:pPr>
      <w:r w:rsidRPr="00907F6B">
        <w:rPr>
          <w:rFonts w:ascii="Times New Roman" w:hAnsi="Times New Roman"/>
          <w:b/>
          <w:sz w:val="28"/>
          <w:szCs w:val="28"/>
        </w:rPr>
        <w:t>УСАДИЩЕНСКОЕ СЕЛЬСКОЕ  ПОСЕЛЕНИЕ</w:t>
      </w:r>
    </w:p>
    <w:p w:rsidR="00176588" w:rsidRPr="00907F6B" w:rsidRDefault="00176588" w:rsidP="00EA6025">
      <w:pPr>
        <w:jc w:val="center"/>
        <w:rPr>
          <w:b/>
          <w:sz w:val="28"/>
          <w:szCs w:val="28"/>
        </w:rPr>
      </w:pPr>
      <w:r w:rsidRPr="00907F6B">
        <w:rPr>
          <w:b/>
          <w:sz w:val="28"/>
          <w:szCs w:val="28"/>
        </w:rPr>
        <w:t>Волховского муниципального района</w:t>
      </w:r>
    </w:p>
    <w:p w:rsidR="00176588" w:rsidRPr="00907F6B" w:rsidRDefault="00176588" w:rsidP="00EA6025">
      <w:pPr>
        <w:jc w:val="center"/>
        <w:rPr>
          <w:b/>
          <w:sz w:val="28"/>
          <w:szCs w:val="28"/>
        </w:rPr>
      </w:pPr>
      <w:r w:rsidRPr="00907F6B">
        <w:rPr>
          <w:b/>
          <w:sz w:val="28"/>
          <w:szCs w:val="28"/>
        </w:rPr>
        <w:t xml:space="preserve">     Ленинградской области                                  </w:t>
      </w:r>
    </w:p>
    <w:p w:rsidR="00176588" w:rsidRPr="00907F6B" w:rsidRDefault="00176588" w:rsidP="00EA6025">
      <w:pPr>
        <w:jc w:val="center"/>
        <w:rPr>
          <w:sz w:val="28"/>
          <w:szCs w:val="28"/>
        </w:rPr>
      </w:pPr>
      <w:r w:rsidRPr="00907F6B">
        <w:rPr>
          <w:sz w:val="28"/>
          <w:szCs w:val="28"/>
        </w:rPr>
        <w:t xml:space="preserve"> деревня Усадище, д. 127</w:t>
      </w:r>
    </w:p>
    <w:p w:rsidR="00176588" w:rsidRPr="00907F6B" w:rsidRDefault="00176588" w:rsidP="00EA6025">
      <w:pPr>
        <w:pStyle w:val="Heading3"/>
        <w:jc w:val="center"/>
        <w:rPr>
          <w:rFonts w:ascii="Times New Roman" w:hAnsi="Times New Roman"/>
          <w:sz w:val="28"/>
          <w:szCs w:val="28"/>
        </w:rPr>
      </w:pPr>
      <w:r w:rsidRPr="00907F6B">
        <w:rPr>
          <w:rFonts w:ascii="Times New Roman" w:hAnsi="Times New Roman"/>
          <w:sz w:val="28"/>
          <w:szCs w:val="28"/>
        </w:rPr>
        <w:t xml:space="preserve">П О С Т А Н О В Л Е Н И Е      </w:t>
      </w:r>
    </w:p>
    <w:p w:rsidR="00176588" w:rsidRPr="00907F6B" w:rsidRDefault="00176588" w:rsidP="00EA6025">
      <w:pPr>
        <w:jc w:val="center"/>
        <w:rPr>
          <w:b/>
          <w:sz w:val="28"/>
          <w:szCs w:val="28"/>
        </w:rPr>
      </w:pPr>
      <w:r w:rsidRPr="00907F6B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176588" w:rsidRPr="00907F6B" w:rsidRDefault="00176588" w:rsidP="00EA6025">
      <w:pPr>
        <w:tabs>
          <w:tab w:val="left" w:pos="9355"/>
        </w:tabs>
        <w:ind w:left="-120" w:right="-5" w:firstLine="120"/>
        <w:jc w:val="center"/>
        <w:rPr>
          <w:sz w:val="28"/>
          <w:szCs w:val="28"/>
        </w:rPr>
      </w:pPr>
      <w:r w:rsidRPr="00907F6B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19 июля </w:t>
      </w:r>
      <w:r w:rsidRPr="00907F6B">
        <w:rPr>
          <w:sz w:val="28"/>
          <w:szCs w:val="28"/>
        </w:rPr>
        <w:t xml:space="preserve">2019 года  № </w:t>
      </w:r>
      <w:r>
        <w:rPr>
          <w:sz w:val="28"/>
          <w:szCs w:val="28"/>
        </w:rPr>
        <w:t>107</w:t>
      </w:r>
    </w:p>
    <w:p w:rsidR="00176588" w:rsidRDefault="00176588" w:rsidP="00BC3FDA">
      <w:pPr>
        <w:jc w:val="center"/>
      </w:pPr>
    </w:p>
    <w:p w:rsidR="00176588" w:rsidRDefault="0017658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176588" w:rsidRDefault="00176588" w:rsidP="000032F9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Ленинградской области на 3 квартал 2019 года</w:t>
      </w:r>
    </w:p>
    <w:p w:rsidR="00176588" w:rsidRDefault="0017658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176588" w:rsidRDefault="00176588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области»,</w:t>
      </w:r>
    </w:p>
    <w:p w:rsidR="00176588" w:rsidRPr="00EA6025" w:rsidRDefault="00176588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>п о с т а н о в л я ю:</w:t>
      </w:r>
    </w:p>
    <w:p w:rsidR="00176588" w:rsidRDefault="0017658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Утвердить норматив стоимости одного кв.м. общей площади жилья по муниципальному образованию Усадищенское сельское поселение  Волховского муниципального района Ленинградской области на 3 квартал 2019 года в размере 36 268,00 </w:t>
      </w:r>
      <w:r w:rsidRPr="008D7DD3">
        <w:rPr>
          <w:sz w:val="28"/>
          <w:szCs w:val="28"/>
        </w:rPr>
        <w:t>руб</w:t>
      </w:r>
      <w:r>
        <w:rPr>
          <w:sz w:val="28"/>
          <w:szCs w:val="28"/>
        </w:rPr>
        <w:t>.</w:t>
      </w:r>
      <w:r w:rsidRPr="008D7DD3">
        <w:rPr>
          <w:sz w:val="28"/>
          <w:szCs w:val="28"/>
        </w:rPr>
        <w:t xml:space="preserve"> (</w:t>
      </w:r>
      <w:r>
        <w:rPr>
          <w:sz w:val="28"/>
          <w:szCs w:val="28"/>
        </w:rPr>
        <w:t>тридцать шесть тысяч двести шестьдесят восемь)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</w:t>
      </w:r>
      <w:r w:rsidRPr="008D7DD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Приложение 1.</w:t>
      </w:r>
    </w:p>
    <w:p w:rsidR="00176588" w:rsidRDefault="00176588" w:rsidP="00D45CA1">
      <w:pPr>
        <w:ind w:firstLine="708"/>
        <w:jc w:val="both"/>
        <w:rPr>
          <w:sz w:val="28"/>
          <w:szCs w:val="28"/>
        </w:rPr>
      </w:pPr>
      <w:r w:rsidRPr="00D30D2A">
        <w:rPr>
          <w:sz w:val="28"/>
          <w:szCs w:val="28"/>
        </w:rPr>
        <w:t>2.</w:t>
      </w:r>
      <w:r w:rsidRPr="00CC2BC7">
        <w:rPr>
          <w:sz w:val="28"/>
          <w:szCs w:val="28"/>
        </w:rPr>
        <w:t xml:space="preserve"> </w:t>
      </w:r>
      <w:r w:rsidRPr="00571587">
        <w:rPr>
          <w:sz w:val="28"/>
          <w:szCs w:val="28"/>
        </w:rPr>
        <w:t xml:space="preserve">Настоящее постановление  </w:t>
      </w:r>
      <w:r>
        <w:rPr>
          <w:sz w:val="28"/>
          <w:szCs w:val="28"/>
        </w:rPr>
        <w:t>опубликовать в газете «Провинция Северо-Запад», приложение к постановлению опубликовать в сетевом издании «ВолховСМИ» и разместить на официальном сайте МО Усадищенское сельское поселение.</w:t>
      </w:r>
    </w:p>
    <w:p w:rsidR="00176588" w:rsidRPr="00571587" w:rsidRDefault="00176588" w:rsidP="00D45CA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на следующий день после его официального опубликования (обнародования).</w:t>
      </w:r>
    </w:p>
    <w:p w:rsidR="00176588" w:rsidRDefault="0017658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данного постановления оставляю за собой.</w:t>
      </w:r>
    </w:p>
    <w:p w:rsidR="00176588" w:rsidRDefault="0017658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76588" w:rsidRDefault="0017658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76588" w:rsidRDefault="0017658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76588" w:rsidRPr="009C74E4" w:rsidRDefault="00176588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176588" w:rsidRDefault="00176588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Pr="00294CB1" w:rsidRDefault="00176588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176588" w:rsidRPr="00294CB1" w:rsidRDefault="00176588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EA6025">
      <w:pPr>
        <w:rPr>
          <w:sz w:val="28"/>
          <w:szCs w:val="28"/>
        </w:rPr>
      </w:pPr>
    </w:p>
    <w:p w:rsidR="00176588" w:rsidRDefault="00176588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176588" w:rsidRDefault="0017658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176588" w:rsidRDefault="0017658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19 июля 2019 года № 107 </w:t>
      </w:r>
    </w:p>
    <w:p w:rsidR="00176588" w:rsidRDefault="0017658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176588" w:rsidRPr="007B4552" w:rsidRDefault="00176588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176588" w:rsidRDefault="00176588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2019 </w:t>
      </w:r>
      <w:r w:rsidRPr="0026657E">
        <w:rPr>
          <w:b/>
          <w:sz w:val="28"/>
          <w:szCs w:val="28"/>
        </w:rPr>
        <w:t xml:space="preserve"> года</w:t>
      </w:r>
    </w:p>
    <w:p w:rsidR="00176588" w:rsidRDefault="00176588" w:rsidP="000032F9">
      <w:pPr>
        <w:jc w:val="center"/>
        <w:rPr>
          <w:b/>
        </w:rPr>
      </w:pPr>
    </w:p>
    <w:p w:rsidR="00176588" w:rsidRPr="0026657E" w:rsidRDefault="00176588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176588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26657E" w:rsidRDefault="0017658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26657E" w:rsidRDefault="0017658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26657E" w:rsidRDefault="0017658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26657E" w:rsidRDefault="0017658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26657E" w:rsidRDefault="0017658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CB4CC7" w:rsidRDefault="0017658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26657E" w:rsidRDefault="00176588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176588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26657E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176588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CB4CC7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36 268,00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755404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755404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CB4CC7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48 679,13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76588" w:rsidRPr="00755404" w:rsidRDefault="00176588" w:rsidP="00F2461A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41 342,54</w:t>
            </w:r>
          </w:p>
        </w:tc>
      </w:tr>
    </w:tbl>
    <w:p w:rsidR="00176588" w:rsidRPr="0026657E" w:rsidRDefault="00176588" w:rsidP="000032F9">
      <w:pPr>
        <w:rPr>
          <w:b/>
        </w:rPr>
      </w:pPr>
    </w:p>
    <w:p w:rsidR="00176588" w:rsidRDefault="0017658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</w:p>
    <w:p w:rsidR="00176588" w:rsidRDefault="00176588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+ 48 679,13 + 41342,54  </w:t>
      </w:r>
    </w:p>
    <w:p w:rsidR="00176588" w:rsidRDefault="00176588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176588" w:rsidRDefault="00176588" w:rsidP="00F2461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176588" w:rsidRDefault="00176588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76588" w:rsidRDefault="00176588" w:rsidP="00F2461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=(35 786,16 + 18 400  + 90 021,67) : 4 =144 207,83 : 4 = 36 052,00руб.</w:t>
      </w:r>
    </w:p>
    <w:p w:rsidR="00176588" w:rsidRDefault="00176588" w:rsidP="00661021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176588" w:rsidRDefault="00176588" w:rsidP="00F246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F848C8">
        <w:rPr>
          <w:sz w:val="28"/>
          <w:szCs w:val="28"/>
        </w:rPr>
        <w:t xml:space="preserve">Ср. ст. кв.м = </w:t>
      </w:r>
      <w:r>
        <w:rPr>
          <w:sz w:val="28"/>
          <w:szCs w:val="28"/>
        </w:rPr>
        <w:t xml:space="preserve">36 052,00 </w:t>
      </w:r>
      <w:r w:rsidRPr="00F848C8">
        <w:rPr>
          <w:sz w:val="28"/>
          <w:szCs w:val="28"/>
        </w:rPr>
        <w:t xml:space="preserve">х </w:t>
      </w:r>
      <w:r>
        <w:rPr>
          <w:sz w:val="28"/>
          <w:szCs w:val="28"/>
        </w:rPr>
        <w:t>100,6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36 268,00 </w:t>
      </w:r>
      <w:r w:rsidRPr="00294CB1">
        <w:rPr>
          <w:sz w:val="28"/>
          <w:szCs w:val="28"/>
        </w:rPr>
        <w:t>руб.</w:t>
      </w:r>
    </w:p>
    <w:p w:rsidR="00176588" w:rsidRPr="00294CB1" w:rsidRDefault="00176588" w:rsidP="00294CB1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176588" w:rsidRPr="00E31A1A" w:rsidRDefault="00176588" w:rsidP="000032F9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176588" w:rsidRDefault="00176588" w:rsidP="009804E6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176588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35F6F"/>
    <w:rsid w:val="0004450C"/>
    <w:rsid w:val="00052400"/>
    <w:rsid w:val="0007391F"/>
    <w:rsid w:val="00074629"/>
    <w:rsid w:val="00083996"/>
    <w:rsid w:val="00094515"/>
    <w:rsid w:val="000C5D56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400B8"/>
    <w:rsid w:val="00150B1F"/>
    <w:rsid w:val="00176588"/>
    <w:rsid w:val="00190CF1"/>
    <w:rsid w:val="001A0C88"/>
    <w:rsid w:val="001A5707"/>
    <w:rsid w:val="001C0A42"/>
    <w:rsid w:val="001D1101"/>
    <w:rsid w:val="001D2E53"/>
    <w:rsid w:val="001E6FA6"/>
    <w:rsid w:val="001E79E6"/>
    <w:rsid w:val="00201DEF"/>
    <w:rsid w:val="00225169"/>
    <w:rsid w:val="00234653"/>
    <w:rsid w:val="00237E30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44C1A"/>
    <w:rsid w:val="003918B6"/>
    <w:rsid w:val="003B43B8"/>
    <w:rsid w:val="003C5807"/>
    <w:rsid w:val="003E433E"/>
    <w:rsid w:val="003F63E7"/>
    <w:rsid w:val="004169CC"/>
    <w:rsid w:val="004274EA"/>
    <w:rsid w:val="00436C4B"/>
    <w:rsid w:val="00443891"/>
    <w:rsid w:val="004501D9"/>
    <w:rsid w:val="0045391F"/>
    <w:rsid w:val="00470002"/>
    <w:rsid w:val="00470869"/>
    <w:rsid w:val="00476E83"/>
    <w:rsid w:val="004803B7"/>
    <w:rsid w:val="00480994"/>
    <w:rsid w:val="00483D86"/>
    <w:rsid w:val="0049277A"/>
    <w:rsid w:val="0049641F"/>
    <w:rsid w:val="004A6430"/>
    <w:rsid w:val="004B7838"/>
    <w:rsid w:val="004D3A1E"/>
    <w:rsid w:val="004E054F"/>
    <w:rsid w:val="004E408A"/>
    <w:rsid w:val="004F0F4F"/>
    <w:rsid w:val="00500317"/>
    <w:rsid w:val="0050096D"/>
    <w:rsid w:val="00522B8D"/>
    <w:rsid w:val="0054085C"/>
    <w:rsid w:val="00547B25"/>
    <w:rsid w:val="00557A6A"/>
    <w:rsid w:val="00571587"/>
    <w:rsid w:val="00582B6E"/>
    <w:rsid w:val="00590BF8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1021"/>
    <w:rsid w:val="006656F2"/>
    <w:rsid w:val="00666CBB"/>
    <w:rsid w:val="00675B1D"/>
    <w:rsid w:val="0068347F"/>
    <w:rsid w:val="0069172D"/>
    <w:rsid w:val="006A6B54"/>
    <w:rsid w:val="006C595C"/>
    <w:rsid w:val="006F5153"/>
    <w:rsid w:val="00706D2A"/>
    <w:rsid w:val="00732EA9"/>
    <w:rsid w:val="00751840"/>
    <w:rsid w:val="00755404"/>
    <w:rsid w:val="00761AAB"/>
    <w:rsid w:val="007A427D"/>
    <w:rsid w:val="007B207A"/>
    <w:rsid w:val="007B4552"/>
    <w:rsid w:val="007F7813"/>
    <w:rsid w:val="00810BA0"/>
    <w:rsid w:val="00825197"/>
    <w:rsid w:val="008308C7"/>
    <w:rsid w:val="00841DAD"/>
    <w:rsid w:val="008474A1"/>
    <w:rsid w:val="0089754C"/>
    <w:rsid w:val="008A7A6D"/>
    <w:rsid w:val="008B5805"/>
    <w:rsid w:val="008C2CA3"/>
    <w:rsid w:val="008C6019"/>
    <w:rsid w:val="008C6651"/>
    <w:rsid w:val="008D7DD3"/>
    <w:rsid w:val="008E4269"/>
    <w:rsid w:val="009022D6"/>
    <w:rsid w:val="00906BD5"/>
    <w:rsid w:val="00907F6B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D1914"/>
    <w:rsid w:val="009E178C"/>
    <w:rsid w:val="009E38F5"/>
    <w:rsid w:val="00A458C3"/>
    <w:rsid w:val="00A502D8"/>
    <w:rsid w:val="00A64D29"/>
    <w:rsid w:val="00AB13CC"/>
    <w:rsid w:val="00AE0E38"/>
    <w:rsid w:val="00AE1D14"/>
    <w:rsid w:val="00AE20BD"/>
    <w:rsid w:val="00AE26B5"/>
    <w:rsid w:val="00AF5E49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772C4"/>
    <w:rsid w:val="00C8393F"/>
    <w:rsid w:val="00CA6678"/>
    <w:rsid w:val="00CB4CC7"/>
    <w:rsid w:val="00CC2BC7"/>
    <w:rsid w:val="00CF35F3"/>
    <w:rsid w:val="00D113E7"/>
    <w:rsid w:val="00D150AB"/>
    <w:rsid w:val="00D30D2A"/>
    <w:rsid w:val="00D45CA1"/>
    <w:rsid w:val="00D57CC9"/>
    <w:rsid w:val="00D60517"/>
    <w:rsid w:val="00D74905"/>
    <w:rsid w:val="00D90FF5"/>
    <w:rsid w:val="00D948E7"/>
    <w:rsid w:val="00DA62A2"/>
    <w:rsid w:val="00DB44CA"/>
    <w:rsid w:val="00DB6890"/>
    <w:rsid w:val="00DF022C"/>
    <w:rsid w:val="00DF154F"/>
    <w:rsid w:val="00DF72AD"/>
    <w:rsid w:val="00E103FE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F4C6E"/>
    <w:rsid w:val="00F03469"/>
    <w:rsid w:val="00F04B70"/>
    <w:rsid w:val="00F2461A"/>
    <w:rsid w:val="00F45F1D"/>
    <w:rsid w:val="00F46AF6"/>
    <w:rsid w:val="00F67324"/>
    <w:rsid w:val="00F713F6"/>
    <w:rsid w:val="00F805C2"/>
    <w:rsid w:val="00F80E4B"/>
    <w:rsid w:val="00F812E9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Cambria" w:eastAsia="Calibri" w:hAnsi="Cambria"/>
      <w:b/>
      <w:sz w:val="26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/>
      <w:b/>
      <w:sz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/>
      <w:b/>
      <w:sz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/>
      <w:sz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rFonts w:eastAsia="Calibri"/>
      <w:b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/>
      <w:b/>
      <w:sz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/>
      <w:sz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ascii="Cambria" w:eastAsia="Calibri" w:hAnsi="Cambria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/>
      <w:sz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3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1429</TotalTime>
  <Pages>3</Pages>
  <Words>602</Words>
  <Characters>3438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64</cp:revision>
  <cp:lastPrinted>2018-04-23T07:33:00Z</cp:lastPrinted>
  <dcterms:created xsi:type="dcterms:W3CDTF">2015-09-08T13:23:00Z</dcterms:created>
  <dcterms:modified xsi:type="dcterms:W3CDTF">2019-07-22T08:20:00Z</dcterms:modified>
</cp:coreProperties>
</file>