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E30" w:rsidRDefault="00237E30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16506140" r:id="rId5"/>
        </w:object>
      </w:r>
      <w:r>
        <w:t xml:space="preserve">                                      </w:t>
      </w:r>
    </w:p>
    <w:p w:rsidR="00237E30" w:rsidRDefault="00237E30" w:rsidP="00150B1F">
      <w:pPr>
        <w:pStyle w:val="Title"/>
        <w:jc w:val="left"/>
      </w:pPr>
      <w:r>
        <w:t xml:space="preserve">                                                        АДМИНИСТРАЦИЯ                          </w:t>
      </w:r>
    </w:p>
    <w:p w:rsidR="00237E30" w:rsidRPr="00052400" w:rsidRDefault="00237E30" w:rsidP="00EA6025">
      <w:pPr>
        <w:pStyle w:val="Subtitle"/>
        <w:rPr>
          <w:b/>
        </w:rPr>
      </w:pPr>
      <w:r w:rsidRPr="00052400">
        <w:rPr>
          <w:b/>
        </w:rPr>
        <w:t>МУНИЦИПАЛЬНОГО ОБРАЗОВАНИЯ</w:t>
      </w:r>
    </w:p>
    <w:p w:rsidR="00237E30" w:rsidRPr="00052400" w:rsidRDefault="00237E30" w:rsidP="00EA6025">
      <w:pPr>
        <w:pStyle w:val="Subtitle"/>
        <w:rPr>
          <w:b/>
        </w:rPr>
      </w:pPr>
      <w:r w:rsidRPr="00052400">
        <w:rPr>
          <w:b/>
        </w:rPr>
        <w:t>УСАДИЩЕНСКОЕ СЕЛЬСКОЕ  ПОСЕЛЕНИЕ</w:t>
      </w:r>
    </w:p>
    <w:p w:rsidR="00237E30" w:rsidRPr="00052400" w:rsidRDefault="00237E30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237E30" w:rsidRPr="00052400" w:rsidRDefault="00237E30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237E30" w:rsidRPr="00675B1D" w:rsidRDefault="00237E30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237E30" w:rsidRPr="00500317" w:rsidRDefault="00237E30" w:rsidP="00EA6025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237E30" w:rsidRDefault="00237E30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237E30" w:rsidRDefault="00237E30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11 апреля 2019 года  № 69</w:t>
      </w:r>
    </w:p>
    <w:p w:rsidR="00237E30" w:rsidRDefault="00237E30" w:rsidP="00BC3FDA">
      <w:pPr>
        <w:jc w:val="center"/>
      </w:pPr>
    </w:p>
    <w:p w:rsidR="00237E30" w:rsidRDefault="00237E30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237E30" w:rsidRDefault="00237E30" w:rsidP="000032F9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Ленинградской области на 2 квартал 2019 года</w:t>
      </w:r>
    </w:p>
    <w:p w:rsidR="00237E30" w:rsidRDefault="00237E30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237E30" w:rsidRDefault="00237E30" w:rsidP="0063131D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методикой определения норматива стоимости 1 кв.м. площади жилья по Российской Федерации и средней рыночной стоимости 1 кв.м. общей площади жилья по субъектам Российской Федерации, утвержденной распоряжением комитета по строительству Ленинградской области от  04 декабря 2015 года № 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области»,</w:t>
      </w:r>
    </w:p>
    <w:p w:rsidR="00237E30" w:rsidRPr="00EA6025" w:rsidRDefault="00237E30" w:rsidP="00EA6025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>п о с т а н о в л я ю:</w:t>
      </w:r>
    </w:p>
    <w:p w:rsidR="00237E30" w:rsidRDefault="00237E3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кв.м. общей площади жилья по муниципальному образованию Усадищенское сельское поселение  Волховского муниципального района Ленинградской области на 2 квартал 2019 года в размере 37029,00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семь тысяч два</w:t>
      </w:r>
      <w:bookmarkStart w:id="0" w:name="_GoBack"/>
      <w:bookmarkEnd w:id="0"/>
      <w:r>
        <w:rPr>
          <w:sz w:val="28"/>
          <w:szCs w:val="28"/>
        </w:rPr>
        <w:t>дцать девять)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Приложение 1.</w:t>
      </w:r>
    </w:p>
    <w:p w:rsidR="00237E30" w:rsidRDefault="00237E30" w:rsidP="00201D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 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237E30" w:rsidRDefault="00237E3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Контроль за исполнением данного постановления оставляю за собой.</w:t>
      </w:r>
    </w:p>
    <w:p w:rsidR="00237E30" w:rsidRDefault="00237E3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237E30" w:rsidRDefault="00237E3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237E30" w:rsidRDefault="00237E30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237E30" w:rsidRPr="009C74E4" w:rsidRDefault="00237E30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237E30" w:rsidRDefault="00237E30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r>
        <w:rPr>
          <w:sz w:val="28"/>
          <w:szCs w:val="28"/>
        </w:rPr>
        <w:t>Кращенко В.В.</w:t>
      </w: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Pr="00294CB1" w:rsidRDefault="00237E30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Володина О.А.</w:t>
      </w:r>
    </w:p>
    <w:p w:rsidR="00237E30" w:rsidRPr="00294CB1" w:rsidRDefault="00237E30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EA6025">
      <w:pPr>
        <w:rPr>
          <w:sz w:val="28"/>
          <w:szCs w:val="28"/>
        </w:rPr>
      </w:pPr>
    </w:p>
    <w:p w:rsidR="00237E30" w:rsidRDefault="00237E30" w:rsidP="009804E6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237E30" w:rsidRDefault="00237E30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237E30" w:rsidRDefault="00237E30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11 апреля 2019 года № 69</w:t>
      </w:r>
    </w:p>
    <w:p w:rsidR="00237E30" w:rsidRDefault="00237E30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237E30" w:rsidRPr="007B4552" w:rsidRDefault="00237E30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237E30" w:rsidRDefault="00237E30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2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2019 </w:t>
      </w:r>
      <w:r w:rsidRPr="0026657E">
        <w:rPr>
          <w:b/>
          <w:sz w:val="28"/>
          <w:szCs w:val="28"/>
        </w:rPr>
        <w:t xml:space="preserve"> года</w:t>
      </w:r>
    </w:p>
    <w:p w:rsidR="00237E30" w:rsidRDefault="00237E30" w:rsidP="000032F9">
      <w:pPr>
        <w:jc w:val="center"/>
        <w:rPr>
          <w:b/>
        </w:rPr>
      </w:pPr>
    </w:p>
    <w:p w:rsidR="00237E30" w:rsidRPr="0026657E" w:rsidRDefault="00237E30" w:rsidP="000032F9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237E30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CB4CC7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237E30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26657E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</w:t>
            </w:r>
          </w:p>
          <w:p w:rsidR="00237E30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CB4CC7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37029,00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755404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755404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CB4CC7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51 410,75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E30" w:rsidRPr="00755404" w:rsidRDefault="00237E30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237E30" w:rsidRPr="0026657E" w:rsidRDefault="00237E30" w:rsidP="000032F9">
      <w:pPr>
        <w:rPr>
          <w:b/>
        </w:rPr>
      </w:pPr>
    </w:p>
    <w:p w:rsidR="00237E30" w:rsidRDefault="00237E30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237E30" w:rsidRDefault="00237E30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+ 51410,75 + 41342,54  </w:t>
      </w:r>
    </w:p>
    <w:p w:rsidR="00237E30" w:rsidRDefault="00237E30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237E30" w:rsidRDefault="00237E30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237E30" w:rsidRDefault="00237E30" w:rsidP="00F246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37E30" w:rsidRDefault="00237E30" w:rsidP="00F2461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+ 92 753,29): 4 =146 939,45 : 4 = 36 734,90руб.</w:t>
      </w:r>
    </w:p>
    <w:p w:rsidR="00237E30" w:rsidRDefault="00237E30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237E30" w:rsidRDefault="00237E30" w:rsidP="00F246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 xml:space="preserve">36 734,90 </w:t>
      </w:r>
      <w:r w:rsidRPr="00F848C8">
        <w:rPr>
          <w:sz w:val="28"/>
          <w:szCs w:val="28"/>
        </w:rPr>
        <w:t xml:space="preserve">х </w:t>
      </w:r>
      <w:r>
        <w:rPr>
          <w:sz w:val="28"/>
          <w:szCs w:val="28"/>
        </w:rPr>
        <w:t>100,8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37 029,00 </w:t>
      </w:r>
      <w:r w:rsidRPr="00294CB1">
        <w:rPr>
          <w:sz w:val="28"/>
          <w:szCs w:val="28"/>
        </w:rPr>
        <w:t>руб.</w:t>
      </w:r>
    </w:p>
    <w:p w:rsidR="00237E30" w:rsidRPr="00294CB1" w:rsidRDefault="00237E30" w:rsidP="00294CB1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237E30" w:rsidRPr="00E31A1A" w:rsidRDefault="00237E30" w:rsidP="000032F9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237E30" w:rsidRDefault="00237E30" w:rsidP="009804E6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</w:p>
    <w:sectPr w:rsidR="00237E30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032F9"/>
    <w:rsid w:val="00017C08"/>
    <w:rsid w:val="000329D5"/>
    <w:rsid w:val="00034EBC"/>
    <w:rsid w:val="00035F6F"/>
    <w:rsid w:val="0004450C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400B8"/>
    <w:rsid w:val="00150B1F"/>
    <w:rsid w:val="00190CF1"/>
    <w:rsid w:val="001A0C88"/>
    <w:rsid w:val="001C0A42"/>
    <w:rsid w:val="001D1101"/>
    <w:rsid w:val="001D2E53"/>
    <w:rsid w:val="001E6FA6"/>
    <w:rsid w:val="001E79E6"/>
    <w:rsid w:val="00201DEF"/>
    <w:rsid w:val="00225169"/>
    <w:rsid w:val="00237E30"/>
    <w:rsid w:val="00237F01"/>
    <w:rsid w:val="00247D15"/>
    <w:rsid w:val="002634EC"/>
    <w:rsid w:val="00263E8D"/>
    <w:rsid w:val="0026657E"/>
    <w:rsid w:val="00291350"/>
    <w:rsid w:val="0029412F"/>
    <w:rsid w:val="00294CB1"/>
    <w:rsid w:val="002A4007"/>
    <w:rsid w:val="002B4BA9"/>
    <w:rsid w:val="002B5A92"/>
    <w:rsid w:val="002B78D0"/>
    <w:rsid w:val="002D365D"/>
    <w:rsid w:val="002F7FC6"/>
    <w:rsid w:val="00331616"/>
    <w:rsid w:val="00340B68"/>
    <w:rsid w:val="00344C1A"/>
    <w:rsid w:val="003918B6"/>
    <w:rsid w:val="003B43B8"/>
    <w:rsid w:val="003C5807"/>
    <w:rsid w:val="003E433E"/>
    <w:rsid w:val="003F63E7"/>
    <w:rsid w:val="004169CC"/>
    <w:rsid w:val="004274EA"/>
    <w:rsid w:val="00436C4B"/>
    <w:rsid w:val="00443891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E408A"/>
    <w:rsid w:val="004F0F4F"/>
    <w:rsid w:val="00500317"/>
    <w:rsid w:val="0050096D"/>
    <w:rsid w:val="00522B8D"/>
    <w:rsid w:val="0054085C"/>
    <w:rsid w:val="00547B25"/>
    <w:rsid w:val="00557A6A"/>
    <w:rsid w:val="00571587"/>
    <w:rsid w:val="00582B6E"/>
    <w:rsid w:val="00590BF8"/>
    <w:rsid w:val="005B14C3"/>
    <w:rsid w:val="005D13D5"/>
    <w:rsid w:val="005D1CE7"/>
    <w:rsid w:val="005E11B6"/>
    <w:rsid w:val="005E4500"/>
    <w:rsid w:val="005E683F"/>
    <w:rsid w:val="005F443F"/>
    <w:rsid w:val="00626889"/>
    <w:rsid w:val="0063131D"/>
    <w:rsid w:val="00633455"/>
    <w:rsid w:val="00642384"/>
    <w:rsid w:val="0064571D"/>
    <w:rsid w:val="00647A71"/>
    <w:rsid w:val="00661021"/>
    <w:rsid w:val="006656F2"/>
    <w:rsid w:val="00666CBB"/>
    <w:rsid w:val="00675B1D"/>
    <w:rsid w:val="0068347F"/>
    <w:rsid w:val="0069172D"/>
    <w:rsid w:val="006A6B54"/>
    <w:rsid w:val="006C595C"/>
    <w:rsid w:val="006F5153"/>
    <w:rsid w:val="00706D2A"/>
    <w:rsid w:val="00732EA9"/>
    <w:rsid w:val="00751840"/>
    <w:rsid w:val="00755404"/>
    <w:rsid w:val="00761AAB"/>
    <w:rsid w:val="007A427D"/>
    <w:rsid w:val="007B207A"/>
    <w:rsid w:val="007B4552"/>
    <w:rsid w:val="007F7813"/>
    <w:rsid w:val="00810BA0"/>
    <w:rsid w:val="00825197"/>
    <w:rsid w:val="008308C7"/>
    <w:rsid w:val="00841DAD"/>
    <w:rsid w:val="008474A1"/>
    <w:rsid w:val="0089754C"/>
    <w:rsid w:val="008A7A6D"/>
    <w:rsid w:val="008B5805"/>
    <w:rsid w:val="008C2CA3"/>
    <w:rsid w:val="008C6019"/>
    <w:rsid w:val="008C6651"/>
    <w:rsid w:val="008D7DD3"/>
    <w:rsid w:val="008E4269"/>
    <w:rsid w:val="009022D6"/>
    <w:rsid w:val="00906BD5"/>
    <w:rsid w:val="0091424A"/>
    <w:rsid w:val="00923520"/>
    <w:rsid w:val="00931064"/>
    <w:rsid w:val="009475E1"/>
    <w:rsid w:val="00950D95"/>
    <w:rsid w:val="00965393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A458C3"/>
    <w:rsid w:val="00A502D8"/>
    <w:rsid w:val="00A64D29"/>
    <w:rsid w:val="00AB13CC"/>
    <w:rsid w:val="00AE0E38"/>
    <w:rsid w:val="00AE1D14"/>
    <w:rsid w:val="00AE20BD"/>
    <w:rsid w:val="00AE26B5"/>
    <w:rsid w:val="00AF5E49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772C4"/>
    <w:rsid w:val="00C8393F"/>
    <w:rsid w:val="00CA6678"/>
    <w:rsid w:val="00CB4CC7"/>
    <w:rsid w:val="00CF35F3"/>
    <w:rsid w:val="00D113E7"/>
    <w:rsid w:val="00D150AB"/>
    <w:rsid w:val="00D57CC9"/>
    <w:rsid w:val="00D60517"/>
    <w:rsid w:val="00D74905"/>
    <w:rsid w:val="00D90FF5"/>
    <w:rsid w:val="00D948E7"/>
    <w:rsid w:val="00DA62A2"/>
    <w:rsid w:val="00DB44CA"/>
    <w:rsid w:val="00DB6890"/>
    <w:rsid w:val="00DF022C"/>
    <w:rsid w:val="00DF72AD"/>
    <w:rsid w:val="00E103FE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2461A"/>
    <w:rsid w:val="00F45F1D"/>
    <w:rsid w:val="00F46AF6"/>
    <w:rsid w:val="00F67324"/>
    <w:rsid w:val="00F713F6"/>
    <w:rsid w:val="00F805C2"/>
    <w:rsid w:val="00F80E4B"/>
    <w:rsid w:val="00F812E9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93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1408</TotalTime>
  <Pages>3</Pages>
  <Words>585</Words>
  <Characters>3337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61</cp:revision>
  <cp:lastPrinted>2018-04-23T07:33:00Z</cp:lastPrinted>
  <dcterms:created xsi:type="dcterms:W3CDTF">2015-09-08T13:23:00Z</dcterms:created>
  <dcterms:modified xsi:type="dcterms:W3CDTF">2019-04-11T13:43:00Z</dcterms:modified>
</cp:coreProperties>
</file>