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599" w:rsidRDefault="00777599" w:rsidP="008B5805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09834369" r:id="rId5"/>
        </w:object>
      </w:r>
      <w:r>
        <w:t xml:space="preserve">                                       </w:t>
      </w:r>
    </w:p>
    <w:p w:rsidR="00777599" w:rsidRDefault="00777599" w:rsidP="00150B1F">
      <w:pPr>
        <w:pStyle w:val="Title"/>
        <w:jc w:val="left"/>
      </w:pPr>
      <w:r>
        <w:t xml:space="preserve">                                                          АДМИНИСТРАЦИЯ                          </w:t>
      </w:r>
    </w:p>
    <w:p w:rsidR="00777599" w:rsidRPr="00052400" w:rsidRDefault="00777599" w:rsidP="00EA6025">
      <w:pPr>
        <w:pStyle w:val="Subtitle"/>
        <w:rPr>
          <w:b/>
        </w:rPr>
      </w:pPr>
      <w:r w:rsidRPr="00052400">
        <w:rPr>
          <w:b/>
        </w:rPr>
        <w:t>МУНИЦИПАЛЬНОГО ОБРАЗОВАНИЯ</w:t>
      </w:r>
    </w:p>
    <w:p w:rsidR="00777599" w:rsidRPr="00052400" w:rsidRDefault="00777599" w:rsidP="00EA6025">
      <w:pPr>
        <w:pStyle w:val="Subtitle"/>
        <w:rPr>
          <w:b/>
        </w:rPr>
      </w:pPr>
      <w:r w:rsidRPr="00052400">
        <w:rPr>
          <w:b/>
        </w:rPr>
        <w:t>УСАДИЩЕНСКОЕ СЕЛЬСКОЕ  ПОСЕЛЕНИЕ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777599" w:rsidRPr="00675B1D" w:rsidRDefault="00777599" w:rsidP="00EA60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777599" w:rsidRPr="00500317" w:rsidRDefault="00777599" w:rsidP="00EA6025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777599" w:rsidRDefault="00777599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77599" w:rsidRDefault="00777599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24 января 2019</w:t>
      </w:r>
      <w:bookmarkStart w:id="0" w:name="_GoBack"/>
      <w:bookmarkEnd w:id="0"/>
      <w:r>
        <w:rPr>
          <w:sz w:val="28"/>
        </w:rPr>
        <w:t xml:space="preserve"> года  № 25</w:t>
      </w:r>
    </w:p>
    <w:p w:rsidR="00777599" w:rsidRDefault="00777599" w:rsidP="00BC3FDA">
      <w:pPr>
        <w:jc w:val="center"/>
      </w:pPr>
    </w:p>
    <w:p w:rsidR="00777599" w:rsidRDefault="00777599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норматива стоимости одного</w:t>
      </w:r>
    </w:p>
    <w:p w:rsidR="00777599" w:rsidRDefault="00777599" w:rsidP="000032F9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Волховского муниципального района Ленинградской области на 1 квартал 2019 года</w:t>
      </w:r>
    </w:p>
    <w:p w:rsidR="00777599" w:rsidRDefault="00777599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777599" w:rsidRDefault="00777599" w:rsidP="0063131D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методикой определения норматива стоимости 1 кв.м. площади жилья по Российской Федерации и средней рыночной стоимости 1 кв.м. общей площади жилья по субъектам Российской Федерации, утвержденной распоряжением комитета по строительству Ленинградской области от  04 декабря 2015 года № 552 «О мерах по обеспечению осуществления полномочий Комитета по строительству Ленинградской области по расчету размера субсидий и социальных выплат, предоставляемых за счет средств областного бюджета Ленинградской области в рамках реализации на территории Ленинградской области федеральных целевых программ и государственных программ Ленинградской области» в рамках реализации подпрограммы «Обеспечение жильем молодых семей» федеральной целевой программы «Жилище» на 2015-2020 годы, подпрограмм «Жилье для молодежи» и «Поддержка граждан, нуждающихся в улучшении жилищных условий, на основе принципов ипотечного кредитования в Ленинградской области» государственной программы Ленинградской области «Обеспечение качественным жильем граждан на территории Ленинградской области»,</w:t>
      </w:r>
    </w:p>
    <w:p w:rsidR="00777599" w:rsidRPr="00EA6025" w:rsidRDefault="00777599" w:rsidP="00EA6025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EA6025">
        <w:rPr>
          <w:sz w:val="28"/>
          <w:szCs w:val="28"/>
        </w:rPr>
        <w:t>п о с т а н о в л я ю:</w:t>
      </w:r>
    </w:p>
    <w:p w:rsidR="00777599" w:rsidRDefault="00777599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норматив стоимости одного кв.м. общей площади жилья по муниципальному образованию Усадищенское сельское поселение  Волховского муниципального района Ленинградской области на 1 квартал 2019 года в размере 37617,00 </w:t>
      </w:r>
      <w:r w:rsidRPr="008D7DD3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семь тысяч шестьсот семнадцать)</w:t>
      </w:r>
      <w:r w:rsidRPr="008D7DD3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 00 копеек</w:t>
      </w:r>
      <w:r w:rsidRPr="008D7DD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Приложение 1.</w:t>
      </w:r>
    </w:p>
    <w:p w:rsidR="00777599" w:rsidRDefault="00777599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Данное постановление опубликовать в газете «Провинция. Северо-Запад», приложение к постановлению опубликовать в сетевом издании «ВолховСМИ» и разместить на официальном сайте МО Усадищенское сельское поселение.</w:t>
      </w:r>
    </w:p>
    <w:p w:rsidR="00777599" w:rsidRDefault="00777599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 силу со дня его официального  опубликования.</w:t>
      </w:r>
    </w:p>
    <w:p w:rsidR="00777599" w:rsidRDefault="00777599" w:rsidP="00787756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 Контроль за исполнением данного постановления оставляю за собой.</w:t>
      </w:r>
    </w:p>
    <w:p w:rsidR="00777599" w:rsidRDefault="00777599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Pr="009C74E4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777599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r>
        <w:rPr>
          <w:sz w:val="28"/>
          <w:szCs w:val="28"/>
        </w:rPr>
        <w:t>Кращенко В.В.</w:t>
      </w: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Pr="00294CB1" w:rsidRDefault="00777599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Володина О.А.</w:t>
      </w:r>
    </w:p>
    <w:p w:rsidR="00777599" w:rsidRPr="00294CB1" w:rsidRDefault="00777599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9804E6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777599" w:rsidRDefault="00777599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777599" w:rsidRDefault="00777599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24.01.2019г.  № 25 </w:t>
      </w:r>
    </w:p>
    <w:p w:rsidR="00777599" w:rsidRDefault="00777599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777599" w:rsidRPr="007B4552" w:rsidRDefault="00777599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777599" w:rsidRDefault="00777599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1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2019 </w:t>
      </w:r>
      <w:r w:rsidRPr="0026657E">
        <w:rPr>
          <w:b/>
          <w:sz w:val="28"/>
          <w:szCs w:val="28"/>
        </w:rPr>
        <w:t xml:space="preserve"> года</w:t>
      </w:r>
    </w:p>
    <w:p w:rsidR="00777599" w:rsidRDefault="00777599" w:rsidP="000032F9">
      <w:pPr>
        <w:jc w:val="center"/>
        <w:rPr>
          <w:b/>
        </w:rPr>
      </w:pPr>
    </w:p>
    <w:p w:rsidR="00777599" w:rsidRPr="0026657E" w:rsidRDefault="00777599" w:rsidP="000032F9">
      <w:pPr>
        <w:jc w:val="center"/>
        <w:rPr>
          <w:b/>
        </w:rPr>
      </w:pPr>
    </w:p>
    <w:tbl>
      <w:tblPr>
        <w:tblW w:w="1008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777599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 xml:space="preserve">(Ср_ст_квм)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Ст_дог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Ст_кред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CB4CC7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  <w:bCs/>
              </w:rPr>
              <w:t>Ст_стат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Ст_строй</w:t>
            </w:r>
          </w:p>
        </w:tc>
      </w:tr>
      <w:tr w:rsidR="00777599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Default="0077759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</w:t>
            </w:r>
          </w:p>
          <w:p w:rsidR="00777599" w:rsidRDefault="0077759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CB4CC7" w:rsidRDefault="0077759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37617,00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755404" w:rsidRDefault="0077759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755404" w:rsidRDefault="0077759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CB4CC7" w:rsidRDefault="0077759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51 410,75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755404" w:rsidRDefault="0077759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41342,54</w:t>
            </w:r>
          </w:p>
        </w:tc>
      </w:tr>
    </w:tbl>
    <w:p w:rsidR="00777599" w:rsidRPr="0026657E" w:rsidRDefault="00777599" w:rsidP="000032F9">
      <w:pPr>
        <w:rPr>
          <w:b/>
        </w:rPr>
      </w:pPr>
    </w:p>
    <w:p w:rsidR="00777599" w:rsidRDefault="00777599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777599" w:rsidRDefault="00777599" w:rsidP="00F2461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х 0,92 + 20 000 х 0,92 + 51410,75 + 41342,54  </w:t>
      </w:r>
    </w:p>
    <w:p w:rsidR="00777599" w:rsidRDefault="00777599" w:rsidP="00F2461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777599" w:rsidRDefault="00777599" w:rsidP="00F2461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777599" w:rsidRDefault="00777599" w:rsidP="00F2461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77599" w:rsidRDefault="00777599" w:rsidP="00F2461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=(35 786,16 + 18 400  + 92 753,29): 4 =146 939,45 : 4 = 36 734,90руб.</w:t>
      </w:r>
    </w:p>
    <w:p w:rsidR="00777599" w:rsidRDefault="00777599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</w:p>
    <w:p w:rsidR="00777599" w:rsidRDefault="00777599" w:rsidP="00F2461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848C8">
        <w:rPr>
          <w:sz w:val="28"/>
          <w:szCs w:val="28"/>
        </w:rPr>
        <w:t xml:space="preserve">Ср. ст. кв.м = </w:t>
      </w:r>
      <w:r>
        <w:rPr>
          <w:sz w:val="28"/>
          <w:szCs w:val="28"/>
        </w:rPr>
        <w:t xml:space="preserve">36 734,90 </w:t>
      </w:r>
      <w:r w:rsidRPr="00F848C8">
        <w:rPr>
          <w:sz w:val="28"/>
          <w:szCs w:val="28"/>
        </w:rPr>
        <w:t xml:space="preserve">х </w:t>
      </w:r>
      <w:r>
        <w:rPr>
          <w:sz w:val="28"/>
          <w:szCs w:val="28"/>
        </w:rPr>
        <w:t>102,4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37617,00 </w:t>
      </w:r>
      <w:r w:rsidRPr="00294CB1">
        <w:rPr>
          <w:sz w:val="28"/>
          <w:szCs w:val="28"/>
        </w:rPr>
        <w:t>руб.</w:t>
      </w:r>
    </w:p>
    <w:p w:rsidR="00777599" w:rsidRPr="00294CB1" w:rsidRDefault="00777599" w:rsidP="00294CB1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777599" w:rsidRPr="00E31A1A" w:rsidRDefault="00777599" w:rsidP="000032F9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777599" w:rsidRDefault="00777599" w:rsidP="009804E6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</w:p>
    <w:sectPr w:rsidR="00777599" w:rsidSect="00AE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032F9"/>
    <w:rsid w:val="00017C08"/>
    <w:rsid w:val="000329D5"/>
    <w:rsid w:val="00034EBC"/>
    <w:rsid w:val="00035F6F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26F68"/>
    <w:rsid w:val="001400B8"/>
    <w:rsid w:val="00150B1F"/>
    <w:rsid w:val="00184375"/>
    <w:rsid w:val="00190CF1"/>
    <w:rsid w:val="001A0C88"/>
    <w:rsid w:val="001C0A42"/>
    <w:rsid w:val="001D1101"/>
    <w:rsid w:val="001D2E53"/>
    <w:rsid w:val="001E6FA6"/>
    <w:rsid w:val="001E79E6"/>
    <w:rsid w:val="00225169"/>
    <w:rsid w:val="00237F01"/>
    <w:rsid w:val="00247D15"/>
    <w:rsid w:val="002634EC"/>
    <w:rsid w:val="00263E8D"/>
    <w:rsid w:val="0026657E"/>
    <w:rsid w:val="00291350"/>
    <w:rsid w:val="0029412F"/>
    <w:rsid w:val="00294CB1"/>
    <w:rsid w:val="00297B91"/>
    <w:rsid w:val="002A4007"/>
    <w:rsid w:val="002B4BA9"/>
    <w:rsid w:val="002B5A92"/>
    <w:rsid w:val="002B78D0"/>
    <w:rsid w:val="002D365D"/>
    <w:rsid w:val="002F7FC6"/>
    <w:rsid w:val="00331616"/>
    <w:rsid w:val="00340B68"/>
    <w:rsid w:val="003444B5"/>
    <w:rsid w:val="003918B6"/>
    <w:rsid w:val="003B43B8"/>
    <w:rsid w:val="003C5807"/>
    <w:rsid w:val="004169CC"/>
    <w:rsid w:val="004274EA"/>
    <w:rsid w:val="00436C4B"/>
    <w:rsid w:val="00443891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F0F4F"/>
    <w:rsid w:val="00500317"/>
    <w:rsid w:val="0050096D"/>
    <w:rsid w:val="00522B8D"/>
    <w:rsid w:val="0054085C"/>
    <w:rsid w:val="00547B25"/>
    <w:rsid w:val="00557A6A"/>
    <w:rsid w:val="0056453F"/>
    <w:rsid w:val="00582B6E"/>
    <w:rsid w:val="005B14C3"/>
    <w:rsid w:val="005D13D5"/>
    <w:rsid w:val="005D1CE7"/>
    <w:rsid w:val="005E11B6"/>
    <w:rsid w:val="005E4500"/>
    <w:rsid w:val="005E683F"/>
    <w:rsid w:val="005F443F"/>
    <w:rsid w:val="00626889"/>
    <w:rsid w:val="0063131D"/>
    <w:rsid w:val="00633455"/>
    <w:rsid w:val="00642384"/>
    <w:rsid w:val="0064571D"/>
    <w:rsid w:val="00647A71"/>
    <w:rsid w:val="00661021"/>
    <w:rsid w:val="006656F2"/>
    <w:rsid w:val="00666CBB"/>
    <w:rsid w:val="00675B1D"/>
    <w:rsid w:val="0068347F"/>
    <w:rsid w:val="0069172D"/>
    <w:rsid w:val="006945E6"/>
    <w:rsid w:val="006A6B54"/>
    <w:rsid w:val="006C595C"/>
    <w:rsid w:val="006F5153"/>
    <w:rsid w:val="00706D2A"/>
    <w:rsid w:val="00732EA9"/>
    <w:rsid w:val="00751840"/>
    <w:rsid w:val="00755404"/>
    <w:rsid w:val="00761AAB"/>
    <w:rsid w:val="00777599"/>
    <w:rsid w:val="00787756"/>
    <w:rsid w:val="007A427D"/>
    <w:rsid w:val="007B207A"/>
    <w:rsid w:val="007B3AF3"/>
    <w:rsid w:val="007B4552"/>
    <w:rsid w:val="007F7813"/>
    <w:rsid w:val="00810BA0"/>
    <w:rsid w:val="00825197"/>
    <w:rsid w:val="008308C7"/>
    <w:rsid w:val="00841DAD"/>
    <w:rsid w:val="008474A1"/>
    <w:rsid w:val="0089754C"/>
    <w:rsid w:val="008A7A6D"/>
    <w:rsid w:val="008B458C"/>
    <w:rsid w:val="008B5805"/>
    <w:rsid w:val="008C2CA3"/>
    <w:rsid w:val="008C6019"/>
    <w:rsid w:val="008C6651"/>
    <w:rsid w:val="008D7DD3"/>
    <w:rsid w:val="009022D6"/>
    <w:rsid w:val="00906BD5"/>
    <w:rsid w:val="0091424A"/>
    <w:rsid w:val="00923520"/>
    <w:rsid w:val="00931064"/>
    <w:rsid w:val="009475E1"/>
    <w:rsid w:val="00950D95"/>
    <w:rsid w:val="00965393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E178C"/>
    <w:rsid w:val="009E38F5"/>
    <w:rsid w:val="00A04072"/>
    <w:rsid w:val="00A33BD7"/>
    <w:rsid w:val="00A458C3"/>
    <w:rsid w:val="00A502D8"/>
    <w:rsid w:val="00A64D29"/>
    <w:rsid w:val="00AB13CC"/>
    <w:rsid w:val="00AE0E38"/>
    <w:rsid w:val="00AE1D14"/>
    <w:rsid w:val="00AE20BD"/>
    <w:rsid w:val="00AE26B5"/>
    <w:rsid w:val="00B07E91"/>
    <w:rsid w:val="00B33425"/>
    <w:rsid w:val="00B67C50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772C4"/>
    <w:rsid w:val="00C8393F"/>
    <w:rsid w:val="00CA6678"/>
    <w:rsid w:val="00CB4CC7"/>
    <w:rsid w:val="00CF35F3"/>
    <w:rsid w:val="00D150AB"/>
    <w:rsid w:val="00D57CC9"/>
    <w:rsid w:val="00D60517"/>
    <w:rsid w:val="00D74905"/>
    <w:rsid w:val="00D90FF5"/>
    <w:rsid w:val="00D948E7"/>
    <w:rsid w:val="00DA02D4"/>
    <w:rsid w:val="00DA62A2"/>
    <w:rsid w:val="00DF022C"/>
    <w:rsid w:val="00DF72AD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4C6E"/>
    <w:rsid w:val="00F03469"/>
    <w:rsid w:val="00F04B70"/>
    <w:rsid w:val="00F2461A"/>
    <w:rsid w:val="00F45F1D"/>
    <w:rsid w:val="00F46AF6"/>
    <w:rsid w:val="00F67324"/>
    <w:rsid w:val="00F713F6"/>
    <w:rsid w:val="00F805C2"/>
    <w:rsid w:val="00F80E4B"/>
    <w:rsid w:val="00F83A6D"/>
    <w:rsid w:val="00F848C8"/>
    <w:rsid w:val="00F90AA4"/>
    <w:rsid w:val="00F9767F"/>
    <w:rsid w:val="00FB7241"/>
    <w:rsid w:val="00FC0156"/>
    <w:rsid w:val="00FD5AF7"/>
    <w:rsid w:val="00FE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18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1348</TotalTime>
  <Pages>3</Pages>
  <Words>601</Words>
  <Characters>3426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61</cp:revision>
  <cp:lastPrinted>2018-04-23T07:33:00Z</cp:lastPrinted>
  <dcterms:created xsi:type="dcterms:W3CDTF">2015-09-08T13:23:00Z</dcterms:created>
  <dcterms:modified xsi:type="dcterms:W3CDTF">2019-01-24T08:26:00Z</dcterms:modified>
</cp:coreProperties>
</file>